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D274" w14:textId="77777777" w:rsidR="00E50778" w:rsidRPr="00F3345A" w:rsidRDefault="00E50778" w:rsidP="00E50778">
      <w:pPr>
        <w:pStyle w:val="Header"/>
        <w:framePr w:w="11899" w:h="538" w:hRule="exact" w:hSpace="187" w:wrap="around" w:vAnchor="page" w:hAnchor="page" w:x="14" w:y="423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F3345A">
        <w:rPr>
          <w:rFonts w:asciiTheme="minorHAnsi" w:hAnsiTheme="minorHAnsi" w:cstheme="minorHAnsi"/>
          <w:b/>
          <w:bCs/>
          <w:sz w:val="36"/>
          <w:szCs w:val="36"/>
        </w:rPr>
        <w:t>CORFE CASTLE PARISH COUNCIL</w:t>
      </w:r>
    </w:p>
    <w:p w14:paraId="6D0E9C5B" w14:textId="040E05E7" w:rsidR="00E50778" w:rsidRPr="00F3345A" w:rsidRDefault="00E50778" w:rsidP="00E50778">
      <w:pPr>
        <w:spacing w:after="240"/>
        <w:jc w:val="center"/>
        <w:rPr>
          <w:rFonts w:asciiTheme="minorHAnsi" w:hAnsiTheme="minorHAnsi" w:cstheme="minorHAnsi"/>
          <w:color w:val="000000" w:themeColor="text1"/>
          <w:sz w:val="32"/>
          <w:szCs w:val="32"/>
          <w:lang w:eastAsia="en-GB"/>
        </w:rPr>
      </w:pPr>
      <w:r w:rsidRPr="00F3345A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Notice of the </w:t>
      </w:r>
      <w:r w:rsidR="004464CB" w:rsidRPr="00F3345A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Monthly P</w:t>
      </w:r>
      <w:r w:rsidRPr="00F3345A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arish Council Meeting</w:t>
      </w:r>
    </w:p>
    <w:p w14:paraId="649136FB" w14:textId="77777777" w:rsidR="00E50778" w:rsidRPr="00F3345A" w:rsidRDefault="00E50778" w:rsidP="00E5077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Theme="minorHAnsi" w:hAnsiTheme="minorHAnsi" w:cstheme="minorHAnsi"/>
          <w:color w:val="000000" w:themeColor="text1"/>
          <w:szCs w:val="24"/>
        </w:rPr>
      </w:pPr>
      <w:r w:rsidRPr="00F3345A">
        <w:rPr>
          <w:rFonts w:asciiTheme="minorHAnsi" w:hAnsiTheme="minorHAnsi" w:cstheme="minorHAnsi"/>
          <w:color w:val="000000" w:themeColor="text1"/>
          <w:szCs w:val="24"/>
        </w:rPr>
        <w:t xml:space="preserve">MEMBERS OF THE PUBLIC AND THE PRESS ARE INVITED TO ATTEND ALL COUNCIL MEETINGS </w:t>
      </w:r>
    </w:p>
    <w:p w14:paraId="31F738FD" w14:textId="77777777" w:rsidR="00E50778" w:rsidRPr="00F3345A" w:rsidRDefault="00E50778" w:rsidP="00E5077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10" w:line="256" w:lineRule="auto"/>
        <w:jc w:val="center"/>
        <w:rPr>
          <w:rFonts w:asciiTheme="minorHAnsi" w:hAnsiTheme="minorHAnsi" w:cstheme="minorHAnsi"/>
          <w:i/>
          <w:iCs/>
          <w:color w:val="000000" w:themeColor="text1"/>
          <w:sz w:val="20"/>
        </w:rPr>
      </w:pPr>
      <w:r w:rsidRPr="00F3345A">
        <w:rPr>
          <w:rFonts w:asciiTheme="minorHAnsi" w:hAnsiTheme="minorHAnsi" w:cstheme="minorHAnsi"/>
          <w:i/>
          <w:iCs/>
          <w:color w:val="000000" w:themeColor="text1"/>
          <w:sz w:val="20"/>
        </w:rPr>
        <w:t>(Public Bodies (Admission to Meetings) Act 1960) &amp; Local Government Act 1972 s100</w:t>
      </w:r>
    </w:p>
    <w:p w14:paraId="74521AC6" w14:textId="77777777" w:rsidR="00E50778" w:rsidRPr="00F3345A" w:rsidRDefault="00E50778" w:rsidP="00E50778">
      <w:pPr>
        <w:spacing w:after="160"/>
        <w:rPr>
          <w:rFonts w:asciiTheme="minorHAnsi" w:hAnsiTheme="minorHAnsi" w:cstheme="minorHAnsi"/>
          <w:color w:val="000000" w:themeColor="text1"/>
          <w:szCs w:val="24"/>
        </w:rPr>
      </w:pPr>
      <w:r w:rsidRPr="00F3345A">
        <w:rPr>
          <w:rFonts w:asciiTheme="minorHAnsi" w:hAnsiTheme="minorHAnsi" w:cstheme="minorHAnsi"/>
          <w:color w:val="000000" w:themeColor="text1"/>
          <w:szCs w:val="24"/>
        </w:rPr>
        <w:t>Dear Councillors,</w:t>
      </w:r>
    </w:p>
    <w:p w14:paraId="0CDA081B" w14:textId="77777777" w:rsidR="00E50778" w:rsidRPr="00F3345A" w:rsidRDefault="00E50778" w:rsidP="00E50778">
      <w:pPr>
        <w:spacing w:after="120"/>
        <w:rPr>
          <w:rFonts w:asciiTheme="minorHAnsi" w:hAnsiTheme="minorHAnsi" w:cstheme="minorHAnsi"/>
          <w:color w:val="000000" w:themeColor="text1"/>
          <w:szCs w:val="24"/>
        </w:rPr>
      </w:pPr>
      <w:r w:rsidRPr="00F3345A">
        <w:rPr>
          <w:rFonts w:asciiTheme="minorHAnsi" w:hAnsiTheme="minorHAnsi" w:cstheme="minorHAnsi"/>
          <w:color w:val="000000" w:themeColor="text1"/>
          <w:szCs w:val="24"/>
        </w:rPr>
        <w:t>You are hereby summoned to attend the following meeting:</w:t>
      </w:r>
    </w:p>
    <w:p w14:paraId="2375B61F" w14:textId="674AC1C7" w:rsidR="00E50778" w:rsidRPr="00F3345A" w:rsidRDefault="00E50778" w:rsidP="00E50778">
      <w:pPr>
        <w:tabs>
          <w:tab w:val="left" w:pos="2552"/>
        </w:tabs>
        <w:spacing w:after="120"/>
        <w:ind w:left="426"/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F3345A">
        <w:rPr>
          <w:rFonts w:asciiTheme="minorHAnsi" w:hAnsiTheme="minorHAnsi" w:cstheme="minorHAnsi"/>
          <w:b/>
          <w:bCs/>
          <w:color w:val="000000" w:themeColor="text1"/>
          <w:szCs w:val="24"/>
        </w:rPr>
        <w:t>MEETING TITLE</w:t>
      </w:r>
      <w:r w:rsidRPr="00F3345A">
        <w:rPr>
          <w:rFonts w:asciiTheme="minorHAnsi" w:hAnsiTheme="minorHAnsi" w:cstheme="minorHAnsi"/>
          <w:b/>
          <w:bCs/>
          <w:color w:val="000000" w:themeColor="text1"/>
          <w:szCs w:val="24"/>
        </w:rPr>
        <w:tab/>
        <w:t xml:space="preserve">FULL CORFE CASTLE PARISH COUNCIL MEETING </w:t>
      </w:r>
    </w:p>
    <w:p w14:paraId="75D89395" w14:textId="77777777" w:rsidR="00E50778" w:rsidRPr="00F3345A" w:rsidRDefault="00E50778" w:rsidP="00E50778">
      <w:pPr>
        <w:tabs>
          <w:tab w:val="left" w:pos="2552"/>
        </w:tabs>
        <w:spacing w:after="120"/>
        <w:ind w:left="426"/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F3345A">
        <w:rPr>
          <w:rFonts w:asciiTheme="minorHAnsi" w:hAnsiTheme="minorHAnsi" w:cstheme="minorHAnsi"/>
          <w:b/>
          <w:bCs/>
          <w:color w:val="000000" w:themeColor="text1"/>
          <w:szCs w:val="24"/>
        </w:rPr>
        <w:t>TIME</w:t>
      </w:r>
      <w:r w:rsidRPr="00F3345A">
        <w:rPr>
          <w:rFonts w:asciiTheme="minorHAnsi" w:hAnsiTheme="minorHAnsi" w:cstheme="minorHAnsi"/>
          <w:b/>
          <w:bCs/>
          <w:color w:val="000000" w:themeColor="text1"/>
          <w:szCs w:val="24"/>
        </w:rPr>
        <w:tab/>
        <w:t xml:space="preserve">19:00HRS </w:t>
      </w:r>
    </w:p>
    <w:p w14:paraId="10A2B08B" w14:textId="640877A1" w:rsidR="00E50778" w:rsidRPr="00F3345A" w:rsidRDefault="00E50778" w:rsidP="00E50778">
      <w:pPr>
        <w:tabs>
          <w:tab w:val="left" w:pos="2552"/>
        </w:tabs>
        <w:spacing w:after="120"/>
        <w:ind w:left="426"/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F3345A">
        <w:rPr>
          <w:rFonts w:asciiTheme="minorHAnsi" w:hAnsiTheme="minorHAnsi" w:cstheme="minorHAnsi"/>
          <w:b/>
          <w:bCs/>
          <w:color w:val="000000" w:themeColor="text1"/>
          <w:szCs w:val="24"/>
        </w:rPr>
        <w:t>DATE</w:t>
      </w:r>
      <w:r w:rsidRPr="00F3345A">
        <w:rPr>
          <w:rFonts w:asciiTheme="minorHAnsi" w:hAnsiTheme="minorHAnsi" w:cstheme="minorHAnsi"/>
          <w:b/>
          <w:bCs/>
          <w:color w:val="000000" w:themeColor="text1"/>
          <w:szCs w:val="24"/>
        </w:rPr>
        <w:tab/>
        <w:t xml:space="preserve">MONDAY </w:t>
      </w:r>
      <w:r w:rsidR="00130386">
        <w:rPr>
          <w:rFonts w:asciiTheme="minorHAnsi" w:hAnsiTheme="minorHAnsi" w:cstheme="minorHAnsi"/>
          <w:b/>
          <w:bCs/>
          <w:color w:val="000000" w:themeColor="text1"/>
          <w:szCs w:val="24"/>
        </w:rPr>
        <w:t>9</w:t>
      </w:r>
      <w:r w:rsidR="00130386" w:rsidRPr="00130386">
        <w:rPr>
          <w:rFonts w:asciiTheme="minorHAnsi" w:hAnsiTheme="minorHAnsi" w:cstheme="minorHAnsi"/>
          <w:b/>
          <w:bCs/>
          <w:color w:val="000000" w:themeColor="text1"/>
          <w:szCs w:val="24"/>
          <w:vertAlign w:val="superscript"/>
        </w:rPr>
        <w:t>th</w:t>
      </w:r>
      <w:r w:rsidR="00130386">
        <w:rPr>
          <w:rFonts w:asciiTheme="minorHAnsi" w:hAnsiTheme="minorHAnsi" w:cstheme="minorHAnsi"/>
          <w:b/>
          <w:bCs/>
          <w:color w:val="000000" w:themeColor="text1"/>
          <w:szCs w:val="24"/>
        </w:rPr>
        <w:t xml:space="preserve"> FEBRUARY </w:t>
      </w:r>
      <w:r w:rsidRPr="00F3345A">
        <w:rPr>
          <w:rFonts w:asciiTheme="minorHAnsi" w:hAnsiTheme="minorHAnsi" w:cstheme="minorHAnsi"/>
          <w:b/>
          <w:bCs/>
          <w:color w:val="000000" w:themeColor="text1"/>
          <w:szCs w:val="24"/>
        </w:rPr>
        <w:t>202</w:t>
      </w:r>
      <w:r w:rsidR="00080A93">
        <w:rPr>
          <w:rFonts w:asciiTheme="minorHAnsi" w:hAnsiTheme="minorHAnsi" w:cstheme="minorHAnsi"/>
          <w:b/>
          <w:bCs/>
          <w:color w:val="000000" w:themeColor="text1"/>
          <w:szCs w:val="24"/>
        </w:rPr>
        <w:t>6</w:t>
      </w:r>
    </w:p>
    <w:p w14:paraId="4C5B9040" w14:textId="77777777" w:rsidR="00E50778" w:rsidRPr="00F3345A" w:rsidRDefault="00E50778" w:rsidP="00E50778">
      <w:pPr>
        <w:tabs>
          <w:tab w:val="left" w:pos="2552"/>
          <w:tab w:val="left" w:pos="9435"/>
        </w:tabs>
        <w:spacing w:after="120"/>
        <w:ind w:left="426"/>
        <w:rPr>
          <w:rFonts w:asciiTheme="minorHAnsi" w:hAnsiTheme="minorHAnsi" w:cstheme="minorHAnsi"/>
          <w:b/>
          <w:bCs/>
          <w:color w:val="000000" w:themeColor="text1"/>
          <w:szCs w:val="24"/>
        </w:rPr>
      </w:pPr>
      <w:r w:rsidRPr="00F3345A">
        <w:rPr>
          <w:rFonts w:asciiTheme="minorHAnsi" w:hAnsiTheme="minorHAnsi" w:cstheme="minorHAnsi"/>
          <w:b/>
          <w:bCs/>
          <w:color w:val="000000" w:themeColor="text1"/>
          <w:szCs w:val="24"/>
        </w:rPr>
        <w:t>PLACE</w:t>
      </w:r>
      <w:r w:rsidRPr="00F3345A">
        <w:rPr>
          <w:rFonts w:asciiTheme="minorHAnsi" w:hAnsiTheme="minorHAnsi" w:cstheme="minorHAnsi"/>
          <w:b/>
          <w:bCs/>
          <w:color w:val="000000" w:themeColor="text1"/>
          <w:szCs w:val="24"/>
        </w:rPr>
        <w:tab/>
        <w:t>CORFE CASTLE VILLAGE HALL</w:t>
      </w:r>
      <w:r w:rsidRPr="00F3345A">
        <w:rPr>
          <w:rFonts w:asciiTheme="minorHAnsi" w:hAnsiTheme="minorHAnsi" w:cstheme="minorHAnsi"/>
          <w:b/>
          <w:bCs/>
          <w:color w:val="000000" w:themeColor="text1"/>
          <w:szCs w:val="24"/>
        </w:rPr>
        <w:tab/>
      </w:r>
    </w:p>
    <w:p w14:paraId="6FB9B33A" w14:textId="77777777" w:rsidR="00E50778" w:rsidRPr="00F3345A" w:rsidRDefault="00E50778" w:rsidP="00E50778">
      <w:pPr>
        <w:rPr>
          <w:rFonts w:asciiTheme="minorHAnsi" w:hAnsiTheme="minorHAnsi" w:cstheme="minorHAnsi"/>
          <w:color w:val="000000" w:themeColor="text1"/>
          <w:szCs w:val="24"/>
        </w:rPr>
      </w:pPr>
      <w:r w:rsidRPr="00F3345A">
        <w:rPr>
          <w:rFonts w:asciiTheme="minorHAnsi" w:hAnsiTheme="minorHAnsi" w:cstheme="minorHAnsi"/>
          <w:color w:val="000000" w:themeColor="text1"/>
          <w:szCs w:val="24"/>
        </w:rPr>
        <w:t>Councillors will be discussing all the items listed on the agenda.</w:t>
      </w:r>
    </w:p>
    <w:p w14:paraId="421D98F4" w14:textId="77777777" w:rsidR="00E50778" w:rsidRPr="00F3345A" w:rsidRDefault="00E50778" w:rsidP="00E50778">
      <w:pPr>
        <w:rPr>
          <w:rFonts w:asciiTheme="minorHAnsi" w:eastAsia="Tahoma" w:hAnsiTheme="minorHAnsi" w:cstheme="minorHAnsi"/>
          <w:color w:val="000000" w:themeColor="text1"/>
          <w:szCs w:val="24"/>
        </w:rPr>
      </w:pPr>
    </w:p>
    <w:p w14:paraId="04819D3D" w14:textId="77777777" w:rsidR="00E50778" w:rsidRPr="00F3345A" w:rsidRDefault="00E50778" w:rsidP="00E50778">
      <w:pPr>
        <w:spacing w:after="127"/>
        <w:rPr>
          <w:rFonts w:asciiTheme="minorHAnsi" w:hAnsiTheme="minorHAnsi" w:cstheme="minorHAnsi"/>
          <w:color w:val="000000" w:themeColor="text1"/>
          <w:szCs w:val="24"/>
        </w:rPr>
      </w:pPr>
      <w:r w:rsidRPr="00F3345A">
        <w:rPr>
          <w:rFonts w:asciiTheme="minorHAnsi" w:hAnsiTheme="minorHAnsi" w:cstheme="minorHAnsi"/>
          <w:color w:val="000000" w:themeColor="text1"/>
          <w:szCs w:val="24"/>
        </w:rPr>
        <w:t>Yours faithfully</w:t>
      </w:r>
    </w:p>
    <w:p w14:paraId="7B79E368" w14:textId="77777777" w:rsidR="00E50778" w:rsidRPr="00F3345A" w:rsidRDefault="00E50778" w:rsidP="00E50778">
      <w:pPr>
        <w:spacing w:after="157" w:line="256" w:lineRule="auto"/>
        <w:ind w:hanging="10"/>
        <w:rPr>
          <w:rFonts w:ascii="Freestyle Script" w:hAnsi="Freestyle Script" w:cs="Dreaming Outloud Script Pro"/>
          <w:bCs/>
          <w:color w:val="0070C0"/>
          <w:sz w:val="44"/>
          <w:szCs w:val="44"/>
        </w:rPr>
      </w:pPr>
      <w:r w:rsidRPr="00F3345A">
        <w:rPr>
          <w:rFonts w:ascii="Freestyle Script" w:hAnsi="Freestyle Script" w:cs="Dreaming Outloud Script Pro"/>
          <w:bCs/>
          <w:color w:val="0070C0"/>
          <w:sz w:val="44"/>
          <w:szCs w:val="44"/>
        </w:rPr>
        <w:t>MHarrington</w:t>
      </w:r>
    </w:p>
    <w:p w14:paraId="0E15FA1B" w14:textId="77777777" w:rsidR="00E50778" w:rsidRPr="00F3345A" w:rsidRDefault="00E50778" w:rsidP="00E50778">
      <w:pPr>
        <w:rPr>
          <w:rFonts w:asciiTheme="minorHAnsi" w:hAnsiTheme="minorHAnsi" w:cstheme="minorHAnsi"/>
          <w:color w:val="000000" w:themeColor="text1"/>
          <w:szCs w:val="24"/>
        </w:rPr>
      </w:pPr>
      <w:r w:rsidRPr="00F3345A">
        <w:rPr>
          <w:rFonts w:asciiTheme="minorHAnsi" w:hAnsiTheme="minorHAnsi" w:cstheme="minorHAnsi"/>
          <w:b/>
          <w:color w:val="000000" w:themeColor="text1"/>
          <w:szCs w:val="24"/>
        </w:rPr>
        <w:t>Michelle Harrington</w:t>
      </w:r>
    </w:p>
    <w:p w14:paraId="7C2891E1" w14:textId="77777777" w:rsidR="00E50778" w:rsidRPr="00F3345A" w:rsidRDefault="00E50778" w:rsidP="00E50778">
      <w:pPr>
        <w:spacing w:after="157" w:line="256" w:lineRule="auto"/>
        <w:ind w:hanging="10"/>
        <w:rPr>
          <w:rFonts w:asciiTheme="minorHAnsi" w:hAnsiTheme="minorHAnsi" w:cstheme="minorHAnsi"/>
          <w:color w:val="000000" w:themeColor="text1"/>
          <w:szCs w:val="24"/>
        </w:rPr>
      </w:pPr>
      <w:r w:rsidRPr="00F3345A">
        <w:rPr>
          <w:rFonts w:asciiTheme="minorHAnsi" w:hAnsiTheme="minorHAnsi" w:cstheme="minorHAnsi"/>
          <w:b/>
          <w:color w:val="000000" w:themeColor="text1"/>
          <w:szCs w:val="24"/>
        </w:rPr>
        <w:t>Parish Clerk &amp; RFO</w:t>
      </w:r>
    </w:p>
    <w:p w14:paraId="3B716E28" w14:textId="689A96F0" w:rsidR="00E50778" w:rsidRPr="00F3345A" w:rsidRDefault="00E50778" w:rsidP="00E50778">
      <w:pPr>
        <w:spacing w:after="179"/>
        <w:rPr>
          <w:rFonts w:asciiTheme="minorHAnsi" w:hAnsiTheme="minorHAnsi" w:cstheme="minorHAnsi"/>
          <w:color w:val="000000" w:themeColor="text1"/>
          <w:szCs w:val="24"/>
        </w:rPr>
      </w:pPr>
      <w:r w:rsidRPr="00F3345A">
        <w:rPr>
          <w:rFonts w:asciiTheme="minorHAnsi" w:hAnsiTheme="minorHAnsi" w:cstheme="minorHAnsi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C5B64" wp14:editId="071AD908">
                <wp:simplePos x="0" y="0"/>
                <wp:positionH relativeFrom="column">
                  <wp:posOffset>-435610</wp:posOffset>
                </wp:positionH>
                <wp:positionV relativeFrom="paragraph">
                  <wp:posOffset>251460</wp:posOffset>
                </wp:positionV>
                <wp:extent cx="7353300" cy="0"/>
                <wp:effectExtent l="0" t="0" r="0" b="0"/>
                <wp:wrapNone/>
                <wp:docPr id="22679610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3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9044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3pt,19.8pt" to="544.7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6162E1">
        <w:rPr>
          <w:rFonts w:asciiTheme="minorHAnsi" w:hAnsiTheme="minorHAnsi" w:cstheme="minorHAnsi"/>
          <w:noProof/>
          <w:color w:val="000000" w:themeColor="text1"/>
          <w:szCs w:val="24"/>
        </w:rPr>
        <w:t>3</w:t>
      </w:r>
      <w:r w:rsidR="006162E1" w:rsidRPr="006162E1">
        <w:rPr>
          <w:rFonts w:asciiTheme="minorHAnsi" w:hAnsiTheme="minorHAnsi" w:cstheme="minorHAnsi"/>
          <w:noProof/>
          <w:color w:val="000000" w:themeColor="text1"/>
          <w:szCs w:val="24"/>
          <w:vertAlign w:val="superscript"/>
        </w:rPr>
        <w:t>RD</w:t>
      </w:r>
      <w:r w:rsidR="006162E1">
        <w:rPr>
          <w:rFonts w:asciiTheme="minorHAnsi" w:hAnsiTheme="minorHAnsi" w:cstheme="minorHAnsi"/>
          <w:noProof/>
          <w:color w:val="000000" w:themeColor="text1"/>
          <w:szCs w:val="24"/>
        </w:rPr>
        <w:t xml:space="preserve"> February </w:t>
      </w:r>
      <w:r w:rsidRPr="00F3345A">
        <w:rPr>
          <w:rFonts w:asciiTheme="minorHAnsi" w:hAnsiTheme="minorHAnsi" w:cstheme="minorHAnsi"/>
          <w:color w:val="000000" w:themeColor="text1"/>
          <w:szCs w:val="24"/>
        </w:rPr>
        <w:t>202</w:t>
      </w:r>
      <w:r w:rsidR="000F6544">
        <w:rPr>
          <w:rFonts w:asciiTheme="minorHAnsi" w:hAnsiTheme="minorHAnsi" w:cstheme="minorHAnsi"/>
          <w:color w:val="000000" w:themeColor="text1"/>
          <w:szCs w:val="24"/>
        </w:rPr>
        <w:t>6</w:t>
      </w:r>
    </w:p>
    <w:p w14:paraId="6DEE71DB" w14:textId="29847779" w:rsidR="00E50778" w:rsidRPr="001C3B3E" w:rsidRDefault="00E50778" w:rsidP="00E50778">
      <w:pPr>
        <w:spacing w:line="256" w:lineRule="auto"/>
        <w:ind w:hanging="10"/>
        <w:rPr>
          <w:rFonts w:asciiTheme="minorHAnsi" w:hAnsiTheme="minorHAnsi" w:cstheme="minorHAnsi"/>
          <w:b/>
          <w:caps/>
          <w:color w:val="000000" w:themeColor="text1"/>
          <w:sz w:val="22"/>
          <w:szCs w:val="22"/>
          <w:u w:val="single"/>
        </w:rPr>
      </w:pPr>
      <w:r w:rsidRPr="001C3B3E">
        <w:rPr>
          <w:rFonts w:asciiTheme="minorHAnsi" w:hAnsiTheme="minorHAnsi" w:cstheme="minorHAnsi"/>
          <w:b/>
          <w:caps/>
          <w:color w:val="000000" w:themeColor="text1"/>
          <w:sz w:val="22"/>
          <w:szCs w:val="22"/>
          <w:u w:val="single"/>
        </w:rPr>
        <w:t xml:space="preserve">Public </w:t>
      </w:r>
      <w:r w:rsidR="001C3B3E" w:rsidRPr="001C3B3E">
        <w:rPr>
          <w:rFonts w:asciiTheme="minorHAnsi" w:hAnsiTheme="minorHAnsi" w:cstheme="minorHAnsi"/>
          <w:b/>
          <w:caps/>
          <w:color w:val="000000" w:themeColor="text1"/>
          <w:sz w:val="22"/>
          <w:szCs w:val="22"/>
          <w:u w:val="single"/>
        </w:rPr>
        <w:t>Session</w:t>
      </w:r>
    </w:p>
    <w:p w14:paraId="6F92CD4D" w14:textId="77777777" w:rsidR="00E50778" w:rsidRPr="001C3B3E" w:rsidRDefault="00E50778" w:rsidP="00E50778">
      <w:pPr>
        <w:spacing w:after="120"/>
        <w:ind w:hanging="11"/>
        <w:rPr>
          <w:rFonts w:asciiTheme="minorHAnsi" w:hAnsiTheme="minorHAnsi" w:cstheme="minorHAnsi"/>
          <w:i/>
          <w:iCs/>
          <w:color w:val="000000" w:themeColor="text1"/>
          <w:sz w:val="20"/>
        </w:rPr>
      </w:pPr>
      <w:r w:rsidRPr="001C3B3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Questions from members of the public. </w:t>
      </w:r>
      <w:r w:rsidRPr="001C3B3E">
        <w:rPr>
          <w:rFonts w:asciiTheme="minorHAnsi" w:hAnsiTheme="minorHAnsi" w:cstheme="minorHAnsi"/>
          <w:i/>
          <w:iCs/>
          <w:color w:val="000000" w:themeColor="text1"/>
          <w:sz w:val="20"/>
        </w:rPr>
        <w:t>(N.B. no decision can be taken</w:t>
      </w:r>
      <w:r w:rsidRPr="001C3B3E">
        <w:rPr>
          <w:rStyle w:val="EndnoteReference"/>
          <w:rFonts w:asciiTheme="minorHAnsi" w:hAnsiTheme="minorHAnsi" w:cstheme="minorHAnsi"/>
          <w:i/>
          <w:iCs/>
          <w:color w:val="000000" w:themeColor="text1"/>
          <w:sz w:val="20"/>
        </w:rPr>
        <w:endnoteReference w:id="1"/>
      </w:r>
      <w:r w:rsidRPr="001C3B3E">
        <w:rPr>
          <w:rFonts w:asciiTheme="minorHAnsi" w:hAnsiTheme="minorHAnsi" w:cstheme="minorHAnsi"/>
          <w:i/>
          <w:iCs/>
          <w:color w:val="000000" w:themeColor="text1"/>
          <w:sz w:val="20"/>
        </w:rPr>
        <w:t>)</w:t>
      </w:r>
    </w:p>
    <w:p w14:paraId="697D6E92" w14:textId="77777777" w:rsidR="00E30881" w:rsidRPr="001C3B3E" w:rsidRDefault="00E30881" w:rsidP="00E30881">
      <w:pPr>
        <w:ind w:right="280"/>
        <w:jc w:val="both"/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</w:pPr>
      <w:bookmarkStart w:id="0" w:name="_Hlk69145622"/>
      <w:r w:rsidRPr="001C3B3E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AGENDA</w:t>
      </w:r>
    </w:p>
    <w:p w14:paraId="4D42F0AB" w14:textId="60BB2089" w:rsidR="007045E5" w:rsidRPr="0058425E" w:rsidRDefault="007045E5" w:rsidP="00B61537">
      <w:pPr>
        <w:pStyle w:val="1AgendaitemHeading"/>
      </w:pPr>
      <w:r w:rsidRPr="0058425E">
        <w:t>Apologies for absence</w:t>
      </w:r>
    </w:p>
    <w:p w14:paraId="766FD7AB" w14:textId="4473E086" w:rsidR="00BD21AD" w:rsidRPr="001C3B3E" w:rsidRDefault="006C175E" w:rsidP="00795C62">
      <w:pPr>
        <w:pStyle w:val="2AgendaText"/>
        <w:rPr>
          <w:b/>
          <w:bCs/>
          <w:i/>
          <w:iCs/>
          <w:szCs w:val="20"/>
        </w:rPr>
      </w:pPr>
      <w:r w:rsidRPr="001C3B3E">
        <w:t>To receive a</w:t>
      </w:r>
      <w:r w:rsidR="00BD21AD" w:rsidRPr="001C3B3E">
        <w:t xml:space="preserve">pologies </w:t>
      </w:r>
      <w:r w:rsidR="00F079F0" w:rsidRPr="001C3B3E">
        <w:t>of</w:t>
      </w:r>
      <w:r w:rsidR="00BD21AD" w:rsidRPr="001C3B3E">
        <w:t xml:space="preserve"> absence</w:t>
      </w:r>
      <w:r w:rsidRPr="001C3B3E">
        <w:t xml:space="preserve"> and to approve the reasons given. </w:t>
      </w:r>
      <w:r w:rsidRPr="001C3B3E">
        <w:rPr>
          <w:i/>
          <w:iCs/>
          <w:szCs w:val="20"/>
        </w:rPr>
        <w:t xml:space="preserve">(Local Government Act </w:t>
      </w:r>
      <w:r w:rsidR="007045E5" w:rsidRPr="001C3B3E">
        <w:rPr>
          <w:i/>
          <w:iCs/>
          <w:szCs w:val="20"/>
        </w:rPr>
        <w:t xml:space="preserve">(LGA) </w:t>
      </w:r>
      <w:r w:rsidRPr="001C3B3E">
        <w:rPr>
          <w:i/>
          <w:iCs/>
          <w:szCs w:val="20"/>
        </w:rPr>
        <w:t>1972 s85 (1))</w:t>
      </w:r>
    </w:p>
    <w:p w14:paraId="2880FE1C" w14:textId="26026F03" w:rsidR="00BD21AD" w:rsidRPr="001C3B3E" w:rsidRDefault="00BD21AD" w:rsidP="00B61537">
      <w:pPr>
        <w:pStyle w:val="1AgendaitemHeading"/>
      </w:pPr>
      <w:r w:rsidRPr="001C3B3E">
        <w:t>Declarations of Interest</w:t>
      </w:r>
      <w:r w:rsidR="0081777B" w:rsidRPr="001C3B3E">
        <w:t xml:space="preserve"> and dispensations relating to items on the agenda</w:t>
      </w:r>
    </w:p>
    <w:p w14:paraId="53940115" w14:textId="77777777" w:rsidR="00C60BD9" w:rsidRPr="001C3B3E" w:rsidRDefault="00C60BD9" w:rsidP="005F522D">
      <w:pPr>
        <w:pStyle w:val="3list"/>
        <w:ind w:left="1276"/>
      </w:pPr>
      <w:bookmarkStart w:id="1" w:name="_Hlk164677591"/>
      <w:r w:rsidRPr="001C3B3E">
        <w:t>Members to declare any interests, including Disclosable Pecuniary Interests they may have in agenda items that accord with the requirements of the Parish Council’s Code of Conduct.</w:t>
      </w:r>
    </w:p>
    <w:p w14:paraId="6266D3AC" w14:textId="3BDC37D2" w:rsidR="00C60BD9" w:rsidRPr="001C3B3E" w:rsidRDefault="00C60BD9" w:rsidP="00C60BD9">
      <w:pPr>
        <w:pStyle w:val="3list"/>
        <w:spacing w:after="120"/>
        <w:ind w:left="1276"/>
      </w:pPr>
      <w:r w:rsidRPr="001C3B3E">
        <w:t>To note any prior or new requests from members for Dispensations that accord with Localism Act 2011 s33(b-e) (NB this does not preclude any later declarations)</w:t>
      </w:r>
      <w:r w:rsidR="005222CA" w:rsidRPr="001C3B3E">
        <w:t>.</w:t>
      </w:r>
    </w:p>
    <w:bookmarkEnd w:id="1"/>
    <w:p w14:paraId="4FD06166" w14:textId="4A90D146" w:rsidR="007045E5" w:rsidRPr="001C3B3E" w:rsidRDefault="007045E5" w:rsidP="00B61537">
      <w:pPr>
        <w:pStyle w:val="1AgendaitemHeading"/>
      </w:pPr>
      <w:r w:rsidRPr="001C3B3E">
        <w:t>previous meeting Minutes – Appendix</w:t>
      </w:r>
    </w:p>
    <w:p w14:paraId="5E30166A" w14:textId="043071CB" w:rsidR="007045E5" w:rsidRPr="001C3B3E" w:rsidRDefault="007045E5" w:rsidP="00795C62">
      <w:pPr>
        <w:pStyle w:val="2AgendaText"/>
        <w:rPr>
          <w:i/>
          <w:iCs/>
        </w:rPr>
      </w:pPr>
      <w:r w:rsidRPr="001C3B3E">
        <w:t xml:space="preserve">To </w:t>
      </w:r>
      <w:r w:rsidR="006A76C6" w:rsidRPr="001C3B3E">
        <w:t xml:space="preserve">confirm the minutes of the </w:t>
      </w:r>
      <w:r w:rsidR="005B4830" w:rsidRPr="001C3B3E">
        <w:t xml:space="preserve">last </w:t>
      </w:r>
      <w:r w:rsidR="006A76C6" w:rsidRPr="001C3B3E">
        <w:t>Council meeting</w:t>
      </w:r>
      <w:r w:rsidR="005B4830" w:rsidRPr="001C3B3E">
        <w:t xml:space="preserve">. </w:t>
      </w:r>
      <w:r w:rsidRPr="001C3B3E">
        <w:rPr>
          <w:i/>
          <w:iCs/>
        </w:rPr>
        <w:t>(LGA 1972 sch 12, para 41(1))</w:t>
      </w:r>
      <w:r w:rsidR="00DE58BC" w:rsidRPr="001C3B3E">
        <w:rPr>
          <w:i/>
          <w:iCs/>
        </w:rPr>
        <w:t>.</w:t>
      </w:r>
    </w:p>
    <w:p w14:paraId="2EA30234" w14:textId="472A1A91" w:rsidR="006B14C8" w:rsidRPr="0058425E" w:rsidRDefault="00F368BA" w:rsidP="00B61537">
      <w:pPr>
        <w:pStyle w:val="1AgendaitemHeading"/>
      </w:pPr>
      <w:r w:rsidRPr="0058425E">
        <w:t>D</w:t>
      </w:r>
      <w:r w:rsidR="00542813" w:rsidRPr="0058425E">
        <w:t>orset Councillor</w:t>
      </w:r>
      <w:r w:rsidR="00170EBC" w:rsidRPr="0058425E">
        <w:t>’</w:t>
      </w:r>
      <w:r w:rsidR="00542813" w:rsidRPr="0058425E">
        <w:t>s</w:t>
      </w:r>
      <w:r w:rsidR="007045E5" w:rsidRPr="0058425E">
        <w:t xml:space="preserve"> </w:t>
      </w:r>
      <w:r w:rsidR="00542813" w:rsidRPr="0058425E">
        <w:t>Report</w:t>
      </w:r>
    </w:p>
    <w:p w14:paraId="3DB61210" w14:textId="0D47B7F9" w:rsidR="009E2E95" w:rsidRPr="00D43DC6" w:rsidRDefault="00C60BD9" w:rsidP="001C3B3E">
      <w:pPr>
        <w:pStyle w:val="2AgendaText"/>
      </w:pPr>
      <w:r w:rsidRPr="00D43DC6">
        <w:t>To receive communication from the Dorset Council Ward Member.</w:t>
      </w:r>
    </w:p>
    <w:p w14:paraId="3E20047E" w14:textId="61A1B454" w:rsidR="00542813" w:rsidRPr="00D43DC6" w:rsidRDefault="00542813" w:rsidP="00B61537">
      <w:pPr>
        <w:pStyle w:val="1AgendaitemHeading"/>
      </w:pPr>
      <w:r w:rsidRPr="00D43DC6">
        <w:t>National Trust Report</w:t>
      </w:r>
      <w:r w:rsidR="00F520AA" w:rsidRPr="00D43DC6">
        <w:t xml:space="preserve"> </w:t>
      </w:r>
    </w:p>
    <w:p w14:paraId="2B3B23EC" w14:textId="2B796593" w:rsidR="00FB2CCD" w:rsidRPr="00D43DC6" w:rsidRDefault="00C60BD9" w:rsidP="006D17A7">
      <w:pPr>
        <w:pStyle w:val="2AgendaText"/>
      </w:pPr>
      <w:r w:rsidRPr="00D43DC6">
        <w:t xml:space="preserve">To receive communication from the Corfe Castle Operations Manager. </w:t>
      </w:r>
    </w:p>
    <w:p w14:paraId="7A8435E3" w14:textId="52C2C3C8" w:rsidR="00075236" w:rsidRPr="0058425E" w:rsidRDefault="009B182B" w:rsidP="00B61537">
      <w:pPr>
        <w:pStyle w:val="1AgendaitemHeading"/>
      </w:pPr>
      <w:r w:rsidRPr="0058425E">
        <w:t>Clerks Report</w:t>
      </w:r>
      <w:r w:rsidR="00075236" w:rsidRPr="0058425E">
        <w:t xml:space="preserve"> to include:</w:t>
      </w:r>
      <w:r w:rsidR="00F03C27" w:rsidRPr="0058425E">
        <w:t xml:space="preserve"> </w:t>
      </w:r>
      <w:r w:rsidR="004671A0" w:rsidRPr="0058425E">
        <w:t xml:space="preserve">- </w:t>
      </w:r>
      <w:r w:rsidR="00F03C27" w:rsidRPr="0058425E">
        <w:t>Appendix</w:t>
      </w:r>
    </w:p>
    <w:p w14:paraId="5DE8D05D" w14:textId="5BE0D993" w:rsidR="00F17B17" w:rsidRPr="00A55FE0" w:rsidRDefault="00F17B17" w:rsidP="00F17B17">
      <w:pPr>
        <w:pStyle w:val="2AgendaText"/>
        <w:spacing w:after="0"/>
        <w:rPr>
          <w:i/>
          <w:iCs/>
        </w:rPr>
      </w:pPr>
      <w:bookmarkStart w:id="2" w:name="_Hlk54952686"/>
      <w:bookmarkStart w:id="3" w:name="_Hlk31015100"/>
      <w:r w:rsidRPr="00A55FE0">
        <w:t>To discuss and agree a way forward on the following:</w:t>
      </w:r>
      <w:r w:rsidR="004A5AAE" w:rsidRPr="00A55FE0">
        <w:t xml:space="preserve"> </w:t>
      </w:r>
      <w:r w:rsidR="004A5AAE" w:rsidRPr="00A55FE0">
        <w:rPr>
          <w:i/>
          <w:iCs/>
        </w:rPr>
        <w:t xml:space="preserve">(Full details on individual recommendations are within the Clerks </w:t>
      </w:r>
      <w:r w:rsidR="00C60BD9" w:rsidRPr="00A55FE0">
        <w:rPr>
          <w:i/>
          <w:iCs/>
        </w:rPr>
        <w:t>R</w:t>
      </w:r>
      <w:r w:rsidR="004A5AAE" w:rsidRPr="00A55FE0">
        <w:rPr>
          <w:i/>
          <w:iCs/>
        </w:rPr>
        <w:t>eport supporting paper)</w:t>
      </w:r>
      <w:r w:rsidR="00F969C8" w:rsidRPr="00A55FE0">
        <w:rPr>
          <w:i/>
          <w:iCs/>
        </w:rPr>
        <w:t>.</w:t>
      </w:r>
    </w:p>
    <w:bookmarkEnd w:id="2"/>
    <w:bookmarkEnd w:id="3"/>
    <w:p w14:paraId="6825EF66" w14:textId="30CD3581" w:rsidR="00427E36" w:rsidRPr="00A55FE0" w:rsidRDefault="00427E36" w:rsidP="00427E36">
      <w:pPr>
        <w:pStyle w:val="ListParagraph"/>
        <w:numPr>
          <w:ilvl w:val="0"/>
          <w:numId w:val="2"/>
        </w:numPr>
        <w:spacing w:after="0" w:line="240" w:lineRule="auto"/>
        <w:ind w:left="1281" w:hanging="1281"/>
        <w:rPr>
          <w:rFonts w:cs="Calibri"/>
          <w:color w:val="000000" w:themeColor="text1"/>
          <w:sz w:val="20"/>
        </w:rPr>
      </w:pPr>
      <w:r w:rsidRPr="00A55FE0">
        <w:rPr>
          <w:rFonts w:cs="Calibri"/>
          <w:color w:val="000000" w:themeColor="text1"/>
          <w:sz w:val="20"/>
        </w:rPr>
        <w:t>Finance Matters</w:t>
      </w:r>
      <w:r w:rsidR="00C42C03" w:rsidRPr="00A55FE0">
        <w:rPr>
          <w:rFonts w:cs="Calibri"/>
          <w:color w:val="000000" w:themeColor="text1"/>
          <w:sz w:val="20"/>
        </w:rPr>
        <w:t>.</w:t>
      </w:r>
    </w:p>
    <w:p w14:paraId="0BB20410" w14:textId="6B3E3B1B" w:rsidR="00106AE9" w:rsidRPr="00A55FE0" w:rsidRDefault="00106AE9" w:rsidP="006672E3">
      <w:pPr>
        <w:pStyle w:val="3list"/>
        <w:numPr>
          <w:ilvl w:val="1"/>
          <w:numId w:val="2"/>
        </w:numPr>
        <w:ind w:left="1701" w:hanging="433"/>
        <w:rPr>
          <w:caps/>
        </w:rPr>
      </w:pPr>
      <w:r w:rsidRPr="00A55FE0">
        <w:t xml:space="preserve">Bank Balance. </w:t>
      </w:r>
    </w:p>
    <w:p w14:paraId="47529023" w14:textId="25DFC4ED" w:rsidR="00106AE9" w:rsidRPr="00A55FE0" w:rsidRDefault="00106AE9" w:rsidP="006672E3">
      <w:pPr>
        <w:pStyle w:val="3list"/>
        <w:numPr>
          <w:ilvl w:val="1"/>
          <w:numId w:val="2"/>
        </w:numPr>
        <w:ind w:left="1701" w:hanging="433"/>
      </w:pPr>
      <w:r w:rsidRPr="00A55FE0">
        <w:t>Monthly expenditure</w:t>
      </w:r>
      <w:r w:rsidR="00212DEB" w:rsidRPr="00A55FE0">
        <w:t xml:space="preserve"> &amp;</w:t>
      </w:r>
      <w:r w:rsidRPr="00A55FE0">
        <w:t xml:space="preserve"> income</w:t>
      </w:r>
      <w:r w:rsidR="00D90F82" w:rsidRPr="00A55FE0">
        <w:t>.</w:t>
      </w:r>
    </w:p>
    <w:p w14:paraId="12794BC2" w14:textId="0023D7CF" w:rsidR="002E24A1" w:rsidRDefault="002E24A1" w:rsidP="006672E3">
      <w:pPr>
        <w:pStyle w:val="3list"/>
        <w:numPr>
          <w:ilvl w:val="1"/>
          <w:numId w:val="2"/>
        </w:numPr>
        <w:ind w:left="1701" w:hanging="433"/>
      </w:pPr>
      <w:r w:rsidRPr="00A55FE0">
        <w:t xml:space="preserve">Bank </w:t>
      </w:r>
      <w:r w:rsidR="00B62306" w:rsidRPr="00A55FE0">
        <w:t>r</w:t>
      </w:r>
      <w:r w:rsidRPr="00A55FE0">
        <w:t>econciliatio</w:t>
      </w:r>
      <w:r w:rsidR="00791193" w:rsidRPr="00A55FE0">
        <w:t>n</w:t>
      </w:r>
      <w:r w:rsidR="00D90F82" w:rsidRPr="00A55FE0">
        <w:t>.</w:t>
      </w:r>
    </w:p>
    <w:p w14:paraId="572F7E28" w14:textId="7E2A396C" w:rsidR="005E16DD" w:rsidRPr="00A55FE0" w:rsidRDefault="00441D51" w:rsidP="00427E36">
      <w:pPr>
        <w:pStyle w:val="3list"/>
        <w:ind w:left="1276" w:hanging="1276"/>
        <w:rPr>
          <w:b/>
          <w:bCs/>
          <w:caps/>
        </w:rPr>
      </w:pPr>
      <w:r>
        <w:t>b.</w:t>
      </w:r>
      <w:r>
        <w:tab/>
      </w:r>
      <w:r w:rsidR="00106AE9" w:rsidRPr="00A55FE0">
        <w:t>Parish Safety Reports</w:t>
      </w:r>
      <w:r w:rsidR="00C42C03" w:rsidRPr="00A55FE0">
        <w:t>.</w:t>
      </w:r>
    </w:p>
    <w:p w14:paraId="029ED5D3" w14:textId="04762249" w:rsidR="00106AE9" w:rsidRPr="00A55FE0" w:rsidRDefault="00427E36" w:rsidP="006672E3">
      <w:pPr>
        <w:pStyle w:val="3list"/>
        <w:ind w:left="1701" w:hanging="425"/>
      </w:pPr>
      <w:r w:rsidRPr="00A55FE0">
        <w:t>1.</w:t>
      </w:r>
      <w:r w:rsidRPr="00A55FE0">
        <w:tab/>
      </w:r>
      <w:r w:rsidR="00106AE9" w:rsidRPr="00A55FE0">
        <w:t xml:space="preserve">Playground </w:t>
      </w:r>
      <w:r w:rsidR="00B62306" w:rsidRPr="00A55FE0">
        <w:t>s</w:t>
      </w:r>
      <w:r w:rsidR="00106AE9" w:rsidRPr="00A55FE0">
        <w:t>afety</w:t>
      </w:r>
      <w:r w:rsidR="00A36DF6" w:rsidRPr="00A55FE0">
        <w:t xml:space="preserve"> – Internal </w:t>
      </w:r>
      <w:r w:rsidR="00FE2DDF" w:rsidRPr="00A55FE0">
        <w:t>w</w:t>
      </w:r>
      <w:r w:rsidR="00A36DF6" w:rsidRPr="00A55FE0">
        <w:t xml:space="preserve">eekly </w:t>
      </w:r>
      <w:r w:rsidR="00FE2DDF" w:rsidRPr="00A55FE0">
        <w:t>r</w:t>
      </w:r>
      <w:r w:rsidR="00A36DF6" w:rsidRPr="00A55FE0">
        <w:t>eports</w:t>
      </w:r>
      <w:r w:rsidR="00D90F82" w:rsidRPr="00A55FE0">
        <w:t>.</w:t>
      </w:r>
    </w:p>
    <w:p w14:paraId="60E9AD22" w14:textId="2CF299D4" w:rsidR="00693B41" w:rsidRDefault="00A36DF6" w:rsidP="001222B3">
      <w:pPr>
        <w:pStyle w:val="3list"/>
        <w:ind w:left="1701" w:hanging="425"/>
      </w:pPr>
      <w:r w:rsidRPr="00A55FE0">
        <w:t>2.</w:t>
      </w:r>
      <w:r w:rsidRPr="00A55FE0">
        <w:tab/>
      </w:r>
      <w:r w:rsidR="00106AE9" w:rsidRPr="00A55FE0">
        <w:t xml:space="preserve">Defibrillator </w:t>
      </w:r>
      <w:r w:rsidR="00B62306" w:rsidRPr="00A55FE0">
        <w:t>s</w:t>
      </w:r>
      <w:r w:rsidR="00106AE9" w:rsidRPr="00A55FE0">
        <w:t>afety</w:t>
      </w:r>
      <w:r w:rsidR="00D90F82" w:rsidRPr="00A55FE0">
        <w:t>.</w:t>
      </w:r>
      <w:r w:rsidR="006672E3">
        <w:t xml:space="preserve"> </w:t>
      </w:r>
    </w:p>
    <w:p w14:paraId="539D83B0" w14:textId="31BB28CC" w:rsidR="00434A48" w:rsidRDefault="00434A48" w:rsidP="001222B3">
      <w:pPr>
        <w:pStyle w:val="3list"/>
        <w:ind w:left="1701" w:hanging="425"/>
      </w:pPr>
      <w:r>
        <w:t>3.</w:t>
      </w:r>
      <w:r>
        <w:tab/>
        <w:t xml:space="preserve">Tree House behind Youth Shelter. </w:t>
      </w:r>
    </w:p>
    <w:p w14:paraId="6B5A36D9" w14:textId="560A43E4" w:rsidR="00076FC0" w:rsidRDefault="00076FC0" w:rsidP="00441D51">
      <w:pPr>
        <w:pStyle w:val="3list"/>
        <w:numPr>
          <w:ilvl w:val="0"/>
          <w:numId w:val="23"/>
        </w:numPr>
        <w:ind w:left="1276" w:hanging="1276"/>
      </w:pPr>
      <w:r>
        <w:t xml:space="preserve">Data Controller </w:t>
      </w:r>
      <w:r w:rsidR="00441D51">
        <w:t>–</w:t>
      </w:r>
      <w:r>
        <w:t xml:space="preserve"> GDPR</w:t>
      </w:r>
    </w:p>
    <w:p w14:paraId="4694C92E" w14:textId="35E8C4DC" w:rsidR="0042677D" w:rsidRDefault="0042677D" w:rsidP="00441D51">
      <w:pPr>
        <w:pStyle w:val="2AgendaText"/>
        <w:numPr>
          <w:ilvl w:val="0"/>
          <w:numId w:val="23"/>
        </w:numPr>
        <w:spacing w:after="0"/>
        <w:ind w:left="1276" w:hanging="1276"/>
      </w:pPr>
      <w:r>
        <w:t>Policy</w:t>
      </w:r>
      <w:r w:rsidR="00C00C2B">
        <w:t xml:space="preserve"> / Risk Assessment Review</w:t>
      </w:r>
    </w:p>
    <w:p w14:paraId="2E56B204" w14:textId="73137B3E" w:rsidR="00C00C2B" w:rsidRPr="0042677D" w:rsidRDefault="00C00C2B" w:rsidP="00C00C2B">
      <w:pPr>
        <w:pStyle w:val="2AgendaText"/>
        <w:numPr>
          <w:ilvl w:val="0"/>
          <w:numId w:val="44"/>
        </w:numPr>
        <w:spacing w:after="0"/>
        <w:ind w:left="1701" w:hanging="425"/>
      </w:pPr>
      <w:r>
        <w:t>Publication Scheme</w:t>
      </w:r>
      <w:r w:rsidR="006B6D40">
        <w:t xml:space="preserve"> - </w:t>
      </w:r>
      <w:r w:rsidR="006B6D40" w:rsidRPr="006B6D40">
        <w:rPr>
          <w:b/>
          <w:bCs/>
        </w:rPr>
        <w:t>ANNEX</w:t>
      </w:r>
    </w:p>
    <w:p w14:paraId="17345A88" w14:textId="3F5A8664" w:rsidR="00106AE9" w:rsidRPr="00A55FE0" w:rsidRDefault="00106AE9" w:rsidP="00441D51">
      <w:pPr>
        <w:pStyle w:val="3list"/>
        <w:numPr>
          <w:ilvl w:val="0"/>
          <w:numId w:val="23"/>
        </w:numPr>
        <w:ind w:left="1276" w:hanging="1276"/>
      </w:pPr>
      <w:r w:rsidRPr="00A55FE0">
        <w:lastRenderedPageBreak/>
        <w:t>Caretaker Report</w:t>
      </w:r>
    </w:p>
    <w:p w14:paraId="60972B56" w14:textId="2FC204BE" w:rsidR="00427E36" w:rsidRDefault="00427E36" w:rsidP="00FD144B">
      <w:pPr>
        <w:pStyle w:val="3list"/>
        <w:ind w:left="1276"/>
      </w:pPr>
      <w:r w:rsidRPr="00A55FE0">
        <w:t xml:space="preserve">To note the work undertaken the previous month by the Caretaker. </w:t>
      </w:r>
    </w:p>
    <w:p w14:paraId="21E325DB" w14:textId="77777777" w:rsidR="00FD144B" w:rsidRPr="00A55FE0" w:rsidRDefault="00FD144B" w:rsidP="00FD144B">
      <w:pPr>
        <w:pStyle w:val="2AgendaText"/>
        <w:numPr>
          <w:ilvl w:val="0"/>
          <w:numId w:val="23"/>
        </w:numPr>
        <w:spacing w:after="0"/>
        <w:ind w:left="1276" w:hanging="1276"/>
      </w:pPr>
      <w:r w:rsidRPr="00A55FE0">
        <w:rPr>
          <w:i/>
          <w:iCs/>
        </w:rPr>
        <w:t xml:space="preserve">Action Log </w:t>
      </w:r>
    </w:p>
    <w:p w14:paraId="30149D4B" w14:textId="706CFEA1" w:rsidR="00FD144B" w:rsidRPr="00FD144B" w:rsidRDefault="00FD144B" w:rsidP="00FD144B">
      <w:pPr>
        <w:pStyle w:val="ListParagraph"/>
        <w:numPr>
          <w:ilvl w:val="0"/>
          <w:numId w:val="43"/>
        </w:numPr>
        <w:spacing w:after="120" w:line="240" w:lineRule="auto"/>
        <w:ind w:left="1701" w:hanging="425"/>
        <w:contextualSpacing w:val="0"/>
        <w:rPr>
          <w:rFonts w:cs="Calibri"/>
          <w:color w:val="000000" w:themeColor="text1"/>
          <w:sz w:val="20"/>
        </w:rPr>
      </w:pPr>
      <w:r>
        <w:rPr>
          <w:rFonts w:cs="Calibri"/>
          <w:color w:val="000000" w:themeColor="text1"/>
          <w:sz w:val="20"/>
        </w:rPr>
        <w:t xml:space="preserve">Important </w:t>
      </w:r>
      <w:r w:rsidRPr="00A55FE0">
        <w:rPr>
          <w:rFonts w:cs="Calibri"/>
          <w:color w:val="000000" w:themeColor="text1"/>
          <w:sz w:val="20"/>
        </w:rPr>
        <w:t xml:space="preserve">actions taken since the publication of the agenda. </w:t>
      </w:r>
    </w:p>
    <w:p w14:paraId="0D6A5192" w14:textId="1197191A" w:rsidR="00324B87" w:rsidRPr="0058425E" w:rsidRDefault="00324B87" w:rsidP="00B61537">
      <w:pPr>
        <w:pStyle w:val="1AgendaitemHeading"/>
      </w:pPr>
      <w:r w:rsidRPr="0058425E">
        <w:t xml:space="preserve">planning and Licensing Matters </w:t>
      </w:r>
    </w:p>
    <w:p w14:paraId="131ABA08" w14:textId="3561C608" w:rsidR="004B030E" w:rsidRDefault="004B030E" w:rsidP="004B030E">
      <w:pPr>
        <w:pStyle w:val="2AgendaText"/>
        <w:numPr>
          <w:ilvl w:val="0"/>
          <w:numId w:val="13"/>
        </w:numPr>
        <w:spacing w:after="0"/>
        <w:ind w:left="1276" w:hanging="1276"/>
      </w:pPr>
      <w:bookmarkStart w:id="4" w:name="_Hlk118464174"/>
      <w:r>
        <w:t xml:space="preserve">To discuss and agree comments </w:t>
      </w:r>
      <w:r w:rsidR="007476A8">
        <w:t xml:space="preserve">in respect of </w:t>
      </w:r>
      <w:r>
        <w:t xml:space="preserve">planning applications received. - </w:t>
      </w:r>
      <w:r w:rsidRPr="004B030E">
        <w:rPr>
          <w:b/>
          <w:bCs/>
        </w:rPr>
        <w:t>APPENDIX</w:t>
      </w:r>
    </w:p>
    <w:p w14:paraId="0494718D" w14:textId="2831A1D9" w:rsidR="00D76B9E" w:rsidRPr="00A55FE0" w:rsidRDefault="00D76B9E" w:rsidP="005934AD">
      <w:pPr>
        <w:pStyle w:val="2AgendaText"/>
        <w:numPr>
          <w:ilvl w:val="0"/>
          <w:numId w:val="13"/>
        </w:numPr>
        <w:ind w:left="1276" w:hanging="1276"/>
      </w:pPr>
      <w:r w:rsidRPr="00A55FE0">
        <w:t xml:space="preserve">To consider any </w:t>
      </w:r>
      <w:r w:rsidR="00EF06BA" w:rsidRPr="00A55FE0">
        <w:t xml:space="preserve">planning applications </w:t>
      </w:r>
      <w:r w:rsidRPr="00A55FE0">
        <w:t xml:space="preserve">received since the publication of the agenda. </w:t>
      </w:r>
    </w:p>
    <w:p w14:paraId="1DAB16BF" w14:textId="76D2652D" w:rsidR="00E63C22" w:rsidRPr="0058425E" w:rsidRDefault="00E63C22" w:rsidP="00B61537">
      <w:pPr>
        <w:pStyle w:val="1AgendaitemHeading"/>
        <w:rPr>
          <w:lang w:eastAsia="en-GB"/>
        </w:rPr>
      </w:pPr>
      <w:r w:rsidRPr="0058425E">
        <w:rPr>
          <w:lang w:eastAsia="en-GB"/>
        </w:rPr>
        <w:t>CORRESPONDENCE</w:t>
      </w:r>
    </w:p>
    <w:p w14:paraId="479469BD" w14:textId="77777777" w:rsidR="00E63C22" w:rsidRPr="00A55FE0" w:rsidRDefault="00E63C22" w:rsidP="00E63C22">
      <w:pPr>
        <w:pStyle w:val="2AgendaText"/>
        <w:spacing w:after="0"/>
        <w:rPr>
          <w:lang w:eastAsia="en-GB"/>
        </w:rPr>
      </w:pPr>
      <w:r w:rsidRPr="00A55FE0">
        <w:rPr>
          <w:lang w:eastAsia="en-GB"/>
        </w:rPr>
        <w:t>To discuss and agree away forward.</w:t>
      </w:r>
    </w:p>
    <w:p w14:paraId="7C960ED1" w14:textId="3D1C49B4" w:rsidR="00F97EE5" w:rsidRDefault="00F97EE5" w:rsidP="00BA258F">
      <w:pPr>
        <w:pStyle w:val="2AgendaText"/>
        <w:numPr>
          <w:ilvl w:val="0"/>
          <w:numId w:val="26"/>
        </w:numPr>
        <w:spacing w:after="0"/>
        <w:ind w:left="1276" w:hanging="1276"/>
      </w:pPr>
      <w:r w:rsidRPr="00F97EE5">
        <w:t>30 mph reminder signs on the A351</w:t>
      </w:r>
      <w:r w:rsidR="001B7505">
        <w:t xml:space="preserve"> – Email </w:t>
      </w:r>
      <w:r w:rsidR="00B115B7">
        <w:t>26-01-26</w:t>
      </w:r>
    </w:p>
    <w:p w14:paraId="3580E68A" w14:textId="46508595" w:rsidR="00B115B7" w:rsidRDefault="00B115B7" w:rsidP="00BA258F">
      <w:pPr>
        <w:pStyle w:val="2AgendaText"/>
        <w:numPr>
          <w:ilvl w:val="0"/>
          <w:numId w:val="26"/>
        </w:numPr>
        <w:spacing w:after="0"/>
        <w:ind w:left="1276" w:hanging="1276"/>
      </w:pPr>
      <w:r>
        <w:t xml:space="preserve">Royal Garden </w:t>
      </w:r>
      <w:r w:rsidR="00D84326">
        <w:t>P</w:t>
      </w:r>
      <w:r>
        <w:t>arty Nominations – Email 26-01-26</w:t>
      </w:r>
    </w:p>
    <w:p w14:paraId="4605B23D" w14:textId="6379AB19" w:rsidR="001B7505" w:rsidRDefault="009A148D" w:rsidP="00BA258F">
      <w:pPr>
        <w:pStyle w:val="2AgendaText"/>
        <w:numPr>
          <w:ilvl w:val="0"/>
          <w:numId w:val="26"/>
        </w:numPr>
        <w:spacing w:after="0"/>
        <w:ind w:left="1276" w:hanging="1276"/>
      </w:pPr>
      <w:r>
        <w:t xml:space="preserve">Toilet Block </w:t>
      </w:r>
      <w:r w:rsidR="001B7505">
        <w:t>green area – Gardening Club</w:t>
      </w:r>
      <w:r w:rsidR="00BA258F">
        <w:t xml:space="preserve"> – Email 29-01-26</w:t>
      </w:r>
    </w:p>
    <w:p w14:paraId="403EC481" w14:textId="0AC516BB" w:rsidR="00C60BD9" w:rsidRPr="00A55FE0" w:rsidRDefault="00C60BD9" w:rsidP="003638A5">
      <w:pPr>
        <w:pStyle w:val="2AgendaText"/>
        <w:numPr>
          <w:ilvl w:val="0"/>
          <w:numId w:val="26"/>
        </w:numPr>
        <w:ind w:left="1276" w:hanging="1276"/>
      </w:pPr>
      <w:r w:rsidRPr="00A55FE0">
        <w:t>To consider any correspondence received since the publication of the agenda</w:t>
      </w:r>
      <w:r w:rsidR="00A55FE0" w:rsidRPr="00A55FE0">
        <w:rPr>
          <w:vertAlign w:val="superscript"/>
        </w:rPr>
        <w:t>1</w:t>
      </w:r>
      <w:r w:rsidRPr="00A55FE0">
        <w:t xml:space="preserve">. </w:t>
      </w:r>
    </w:p>
    <w:p w14:paraId="4B35FED8" w14:textId="67296EE8" w:rsidR="00E53393" w:rsidRPr="0058425E" w:rsidRDefault="004B243B" w:rsidP="00B61537">
      <w:pPr>
        <w:pStyle w:val="1AgendaitemHeading"/>
        <w:rPr>
          <w:lang w:eastAsia="en-GB"/>
        </w:rPr>
      </w:pPr>
      <w:r w:rsidRPr="0058425E">
        <w:rPr>
          <w:lang w:eastAsia="en-GB"/>
        </w:rPr>
        <w:t>External</w:t>
      </w:r>
      <w:r w:rsidR="00E53393" w:rsidRPr="0058425E">
        <w:rPr>
          <w:lang w:eastAsia="en-GB"/>
        </w:rPr>
        <w:t xml:space="preserve"> meetings</w:t>
      </w:r>
      <w:r w:rsidR="00A55FE0">
        <w:rPr>
          <w:lang w:eastAsia="en-GB"/>
        </w:rPr>
        <w:t xml:space="preserve"> / working group reports</w:t>
      </w:r>
    </w:p>
    <w:p w14:paraId="3D9431DC" w14:textId="647D41D5" w:rsidR="004B243B" w:rsidRPr="00A55FE0" w:rsidRDefault="00E53393" w:rsidP="006A3415">
      <w:pPr>
        <w:pStyle w:val="2text"/>
        <w:numPr>
          <w:ilvl w:val="0"/>
          <w:numId w:val="30"/>
        </w:numPr>
        <w:spacing w:after="0"/>
        <w:ind w:left="1276" w:hanging="1276"/>
        <w:rPr>
          <w:color w:val="000000" w:themeColor="text1"/>
          <w:sz w:val="20"/>
          <w:szCs w:val="20"/>
        </w:rPr>
      </w:pPr>
      <w:r w:rsidRPr="00A55FE0">
        <w:rPr>
          <w:color w:val="000000" w:themeColor="text1"/>
          <w:sz w:val="20"/>
          <w:szCs w:val="20"/>
        </w:rPr>
        <w:t xml:space="preserve">To note Cllr’s </w:t>
      </w:r>
      <w:r w:rsidR="00A261F8" w:rsidRPr="00A55FE0">
        <w:rPr>
          <w:color w:val="000000" w:themeColor="text1"/>
          <w:sz w:val="20"/>
          <w:szCs w:val="20"/>
        </w:rPr>
        <w:t xml:space="preserve">/ Clerks </w:t>
      </w:r>
      <w:r w:rsidRPr="00A55FE0">
        <w:rPr>
          <w:color w:val="000000" w:themeColor="text1"/>
          <w:sz w:val="20"/>
          <w:szCs w:val="20"/>
        </w:rPr>
        <w:t>attendance at forthcoming</w:t>
      </w:r>
      <w:r w:rsidR="004B243B" w:rsidRPr="00A55FE0">
        <w:rPr>
          <w:color w:val="000000" w:themeColor="text1"/>
          <w:sz w:val="20"/>
          <w:szCs w:val="20"/>
        </w:rPr>
        <w:t xml:space="preserve"> external</w:t>
      </w:r>
      <w:r w:rsidRPr="00A55FE0">
        <w:rPr>
          <w:color w:val="000000" w:themeColor="text1"/>
          <w:sz w:val="20"/>
          <w:szCs w:val="20"/>
        </w:rPr>
        <w:t xml:space="preserve"> meetings</w:t>
      </w:r>
      <w:r w:rsidR="006A3415" w:rsidRPr="00A55FE0">
        <w:rPr>
          <w:color w:val="000000" w:themeColor="text1"/>
          <w:sz w:val="20"/>
          <w:szCs w:val="20"/>
        </w:rPr>
        <w:t xml:space="preserve"> </w:t>
      </w:r>
    </w:p>
    <w:p w14:paraId="1C33F3AF" w14:textId="0D821801" w:rsidR="006327C1" w:rsidRPr="006327C1" w:rsidRDefault="006327C1" w:rsidP="00F252CC">
      <w:pPr>
        <w:pStyle w:val="2text"/>
        <w:numPr>
          <w:ilvl w:val="1"/>
          <w:numId w:val="30"/>
        </w:numPr>
        <w:spacing w:after="0"/>
        <w:ind w:left="1701" w:hanging="425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To note any </w:t>
      </w:r>
      <w:r w:rsidR="0011630C">
        <w:rPr>
          <w:color w:val="000000" w:themeColor="text1"/>
          <w:sz w:val="20"/>
          <w:szCs w:val="20"/>
        </w:rPr>
        <w:t xml:space="preserve">external meetings for </w:t>
      </w:r>
      <w:r w:rsidR="0044311F">
        <w:rPr>
          <w:color w:val="000000" w:themeColor="text1"/>
          <w:sz w:val="20"/>
          <w:szCs w:val="20"/>
        </w:rPr>
        <w:t xml:space="preserve">March </w:t>
      </w:r>
      <w:r w:rsidR="0011630C">
        <w:rPr>
          <w:color w:val="000000" w:themeColor="text1"/>
          <w:sz w:val="20"/>
          <w:szCs w:val="20"/>
        </w:rPr>
        <w:t xml:space="preserve">set after the agenda publication date. </w:t>
      </w:r>
    </w:p>
    <w:p w14:paraId="1297E556" w14:textId="7D789CE0" w:rsidR="00A55FE0" w:rsidRDefault="0044311F" w:rsidP="00A55FE0">
      <w:pPr>
        <w:pStyle w:val="2AgendaText"/>
        <w:numPr>
          <w:ilvl w:val="0"/>
          <w:numId w:val="30"/>
        </w:numPr>
        <w:spacing w:after="0"/>
        <w:ind w:left="1276" w:hanging="1276"/>
      </w:pPr>
      <w:r>
        <w:t>To</w:t>
      </w:r>
      <w:r w:rsidR="00A55FE0" w:rsidRPr="00A55FE0">
        <w:t xml:space="preserve"> note </w:t>
      </w:r>
      <w:r w:rsidR="00D7591D">
        <w:t xml:space="preserve">any feedback </w:t>
      </w:r>
      <w:r w:rsidR="00B22A6E">
        <w:t>after</w:t>
      </w:r>
      <w:r w:rsidR="00D7591D">
        <w:t xml:space="preserve"> </w:t>
      </w:r>
      <w:r w:rsidR="00B22A6E">
        <w:t xml:space="preserve">attending recent </w:t>
      </w:r>
      <w:r w:rsidR="00A55FE0" w:rsidRPr="00A55FE0">
        <w:t>external meetings.</w:t>
      </w:r>
    </w:p>
    <w:p w14:paraId="57760E51" w14:textId="77777777" w:rsidR="00A61868" w:rsidRDefault="00A61868" w:rsidP="00A61868">
      <w:pPr>
        <w:pStyle w:val="2text"/>
        <w:numPr>
          <w:ilvl w:val="1"/>
          <w:numId w:val="30"/>
        </w:numPr>
        <w:spacing w:after="0"/>
        <w:ind w:left="1701" w:hanging="425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Clerks Conference (6</w:t>
      </w:r>
      <w:r w:rsidRPr="00A61868">
        <w:rPr>
          <w:color w:val="000000" w:themeColor="text1"/>
          <w:sz w:val="20"/>
          <w:szCs w:val="20"/>
          <w:vertAlign w:val="superscript"/>
        </w:rPr>
        <w:t>th</w:t>
      </w:r>
      <w:r>
        <w:rPr>
          <w:color w:val="000000" w:themeColor="text1"/>
          <w:sz w:val="20"/>
          <w:szCs w:val="20"/>
        </w:rPr>
        <w:t xml:space="preserve"> February)</w:t>
      </w:r>
    </w:p>
    <w:bookmarkEnd w:id="0"/>
    <w:bookmarkEnd w:id="4"/>
    <w:p w14:paraId="5D2798B7" w14:textId="1F9FBC3E" w:rsidR="00F3345A" w:rsidRDefault="00F3345A" w:rsidP="00A55FE0">
      <w:pPr>
        <w:pStyle w:val="2AgendaText"/>
        <w:numPr>
          <w:ilvl w:val="0"/>
          <w:numId w:val="30"/>
        </w:numPr>
        <w:ind w:left="1276" w:hanging="1276"/>
      </w:pPr>
      <w:r w:rsidRPr="00A55FE0">
        <w:t>To receive any working group reports since the publication of the agend</w:t>
      </w:r>
      <w:r w:rsidR="00A55FE0" w:rsidRPr="00A55FE0">
        <w:t>a</w:t>
      </w:r>
      <w:r w:rsidRPr="00A55FE0">
        <w:t>.</w:t>
      </w:r>
    </w:p>
    <w:p w14:paraId="080B6724" w14:textId="77777777" w:rsidR="00CA7885" w:rsidRPr="00A55FE0" w:rsidRDefault="00CA7885" w:rsidP="00CA7885">
      <w:pPr>
        <w:pStyle w:val="2AgendaText"/>
      </w:pPr>
    </w:p>
    <w:sectPr w:rsidR="00CA7885" w:rsidRPr="00A55FE0" w:rsidSect="006832E7">
      <w:footerReference w:type="default" r:id="rId8"/>
      <w:pgSz w:w="11909" w:h="16834"/>
      <w:pgMar w:top="976" w:right="852" w:bottom="284" w:left="85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CE251" w14:textId="77777777" w:rsidR="00A727EC" w:rsidRPr="00F3345A" w:rsidRDefault="00A727EC" w:rsidP="003E455A">
      <w:r w:rsidRPr="00F3345A">
        <w:separator/>
      </w:r>
    </w:p>
  </w:endnote>
  <w:endnote w:type="continuationSeparator" w:id="0">
    <w:p w14:paraId="6C761D1D" w14:textId="77777777" w:rsidR="00A727EC" w:rsidRPr="00F3345A" w:rsidRDefault="00A727EC" w:rsidP="003E455A">
      <w:r w:rsidRPr="00F3345A">
        <w:continuationSeparator/>
      </w:r>
    </w:p>
  </w:endnote>
  <w:endnote w:id="1">
    <w:p w14:paraId="5CE7A1E4" w14:textId="03F66BA2" w:rsidR="00E50778" w:rsidRPr="007045E5" w:rsidRDefault="00A82BB6" w:rsidP="00AB4CE6">
      <w:pPr>
        <w:rPr>
          <w:lang w:val="en-US"/>
        </w:rPr>
      </w:pPr>
      <w:r w:rsidRPr="00F3345A">
        <w:rPr>
          <w:rStyle w:val="EndnoteReference"/>
        </w:rPr>
        <w:t>1</w:t>
      </w:r>
      <w:r w:rsidR="00E50778" w:rsidRPr="00F3345A">
        <w:t xml:space="preserve"> </w:t>
      </w:r>
      <w:r w:rsidR="00E50778" w:rsidRPr="00F3345A">
        <w:rPr>
          <w:rFonts w:asciiTheme="minorHAnsi" w:hAnsiTheme="minorHAnsi" w:cstheme="minorHAnsi"/>
          <w:i/>
          <w:iCs/>
          <w:sz w:val="20"/>
        </w:rPr>
        <w:t>N.B Councils cannot lawfully decide items of business that is not specified in the summons/agenda (LGA 1972 Sch 12, para 10(2)(b) and Longfield Parish Council v Wright (1918) 88 LJ Ch 119)</w:t>
      </w:r>
      <w:r w:rsidR="00E50778" w:rsidRPr="00F3345A">
        <w:rPr>
          <w:rFonts w:asciiTheme="minorHAnsi" w:hAnsiTheme="minorHAnsi" w:cstheme="minorHAnsi"/>
          <w:b/>
          <w:i/>
          <w:iCs/>
          <w:sz w:val="2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FAC35" w14:textId="77777777" w:rsidR="00F737BF" w:rsidRPr="00F3345A" w:rsidRDefault="00F737BF">
    <w:pPr>
      <w:pStyle w:val="Footer"/>
      <w:jc w:val="center"/>
      <w:rPr>
        <w:rFonts w:asciiTheme="minorHAnsi" w:hAnsiTheme="minorHAnsi" w:cstheme="minorHAnsi"/>
        <w:sz w:val="22"/>
        <w:szCs w:val="22"/>
      </w:rPr>
    </w:pPr>
  </w:p>
  <w:p w14:paraId="6D1E3542" w14:textId="77777777" w:rsidR="00F737BF" w:rsidRPr="00F3345A" w:rsidRDefault="00F73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1F565" w14:textId="77777777" w:rsidR="00A727EC" w:rsidRPr="00F3345A" w:rsidRDefault="00A727EC" w:rsidP="003E455A">
      <w:r w:rsidRPr="00F3345A">
        <w:separator/>
      </w:r>
    </w:p>
  </w:footnote>
  <w:footnote w:type="continuationSeparator" w:id="0">
    <w:p w14:paraId="59AC4FEC" w14:textId="77777777" w:rsidR="00A727EC" w:rsidRPr="00F3345A" w:rsidRDefault="00A727EC" w:rsidP="003E455A">
      <w:r w:rsidRPr="00F3345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05BE"/>
    <w:multiLevelType w:val="hybridMultilevel"/>
    <w:tmpl w:val="6FDE0F8A"/>
    <w:lvl w:ilvl="0" w:tplc="4BBCE450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73527B9"/>
    <w:multiLevelType w:val="hybridMultilevel"/>
    <w:tmpl w:val="A0126FEE"/>
    <w:lvl w:ilvl="0" w:tplc="D81AFF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6D1C82"/>
    <w:multiLevelType w:val="hybridMultilevel"/>
    <w:tmpl w:val="520E616E"/>
    <w:lvl w:ilvl="0" w:tplc="7C0EC63A">
      <w:start w:val="1"/>
      <w:numFmt w:val="lowerLetter"/>
      <w:lvlText w:val="%1."/>
      <w:lvlJc w:val="left"/>
      <w:pPr>
        <w:ind w:left="1636" w:hanging="360"/>
      </w:pPr>
      <w:rPr>
        <w:rFonts w:ascii="Calibri" w:hAnsi="Calibri" w:cs="Calibr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91C35EC"/>
    <w:multiLevelType w:val="hybridMultilevel"/>
    <w:tmpl w:val="21AE70CC"/>
    <w:lvl w:ilvl="0" w:tplc="7C38DD16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097D3535"/>
    <w:multiLevelType w:val="singleLevel"/>
    <w:tmpl w:val="95D0BFCA"/>
    <w:lvl w:ilvl="0">
      <w:start w:val="112"/>
      <w:numFmt w:val="decimal"/>
      <w:pStyle w:val="1AgendaitemHeading"/>
      <w:lvlText w:val="0226-%1."/>
      <w:lvlJc w:val="left"/>
      <w:pPr>
        <w:ind w:left="360" w:hanging="360"/>
      </w:pPr>
      <w:rPr>
        <w:rFonts w:hint="default"/>
        <w:color w:val="000000" w:themeColor="text1"/>
      </w:rPr>
    </w:lvl>
  </w:abstractNum>
  <w:abstractNum w:abstractNumId="5" w15:restartNumberingAfterBreak="0">
    <w:nsid w:val="0AA05273"/>
    <w:multiLevelType w:val="hybridMultilevel"/>
    <w:tmpl w:val="2BDA92EE"/>
    <w:lvl w:ilvl="0" w:tplc="367696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054EA6"/>
    <w:multiLevelType w:val="hybridMultilevel"/>
    <w:tmpl w:val="31A26FD4"/>
    <w:lvl w:ilvl="0" w:tplc="A7B427C6">
      <w:start w:val="1"/>
      <w:numFmt w:val="decimal"/>
      <w:lvlText w:val="%1."/>
      <w:lvlJc w:val="left"/>
      <w:pPr>
        <w:ind w:left="2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24" w:hanging="360"/>
      </w:pPr>
    </w:lvl>
    <w:lvl w:ilvl="2" w:tplc="0809001B" w:tentative="1">
      <w:start w:val="1"/>
      <w:numFmt w:val="lowerRoman"/>
      <w:lvlText w:val="%3."/>
      <w:lvlJc w:val="right"/>
      <w:pPr>
        <w:ind w:left="3444" w:hanging="180"/>
      </w:pPr>
    </w:lvl>
    <w:lvl w:ilvl="3" w:tplc="0809000F" w:tentative="1">
      <w:start w:val="1"/>
      <w:numFmt w:val="decimal"/>
      <w:lvlText w:val="%4."/>
      <w:lvlJc w:val="left"/>
      <w:pPr>
        <w:ind w:left="4164" w:hanging="360"/>
      </w:pPr>
    </w:lvl>
    <w:lvl w:ilvl="4" w:tplc="08090019" w:tentative="1">
      <w:start w:val="1"/>
      <w:numFmt w:val="lowerLetter"/>
      <w:lvlText w:val="%5."/>
      <w:lvlJc w:val="left"/>
      <w:pPr>
        <w:ind w:left="4884" w:hanging="360"/>
      </w:pPr>
    </w:lvl>
    <w:lvl w:ilvl="5" w:tplc="0809001B" w:tentative="1">
      <w:start w:val="1"/>
      <w:numFmt w:val="lowerRoman"/>
      <w:lvlText w:val="%6."/>
      <w:lvlJc w:val="right"/>
      <w:pPr>
        <w:ind w:left="5604" w:hanging="180"/>
      </w:pPr>
    </w:lvl>
    <w:lvl w:ilvl="6" w:tplc="0809000F" w:tentative="1">
      <w:start w:val="1"/>
      <w:numFmt w:val="decimal"/>
      <w:lvlText w:val="%7."/>
      <w:lvlJc w:val="left"/>
      <w:pPr>
        <w:ind w:left="6324" w:hanging="360"/>
      </w:pPr>
    </w:lvl>
    <w:lvl w:ilvl="7" w:tplc="08090019" w:tentative="1">
      <w:start w:val="1"/>
      <w:numFmt w:val="lowerLetter"/>
      <w:lvlText w:val="%8."/>
      <w:lvlJc w:val="left"/>
      <w:pPr>
        <w:ind w:left="7044" w:hanging="360"/>
      </w:pPr>
    </w:lvl>
    <w:lvl w:ilvl="8" w:tplc="0809001B" w:tentative="1">
      <w:start w:val="1"/>
      <w:numFmt w:val="lowerRoman"/>
      <w:lvlText w:val="%9."/>
      <w:lvlJc w:val="right"/>
      <w:pPr>
        <w:ind w:left="7764" w:hanging="180"/>
      </w:pPr>
    </w:lvl>
  </w:abstractNum>
  <w:abstractNum w:abstractNumId="7" w15:restartNumberingAfterBreak="0">
    <w:nsid w:val="141C2C6C"/>
    <w:multiLevelType w:val="hybridMultilevel"/>
    <w:tmpl w:val="46CC9528"/>
    <w:lvl w:ilvl="0" w:tplc="6C2E959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</w:lvl>
    <w:lvl w:ilvl="3" w:tplc="0809000F" w:tentative="1">
      <w:start w:val="1"/>
      <w:numFmt w:val="decimal"/>
      <w:lvlText w:val="%4."/>
      <w:lvlJc w:val="left"/>
      <w:pPr>
        <w:ind w:left="4363" w:hanging="360"/>
      </w:p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</w:lvl>
    <w:lvl w:ilvl="6" w:tplc="0809000F" w:tentative="1">
      <w:start w:val="1"/>
      <w:numFmt w:val="decimal"/>
      <w:lvlText w:val="%7."/>
      <w:lvlJc w:val="left"/>
      <w:pPr>
        <w:ind w:left="6523" w:hanging="360"/>
      </w:p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8" w15:restartNumberingAfterBreak="0">
    <w:nsid w:val="15145A20"/>
    <w:multiLevelType w:val="hybridMultilevel"/>
    <w:tmpl w:val="78FAAD74"/>
    <w:lvl w:ilvl="0" w:tplc="DB02581E">
      <w:start w:val="1"/>
      <w:numFmt w:val="decimal"/>
      <w:lvlText w:val="%1."/>
      <w:lvlJc w:val="left"/>
      <w:pPr>
        <w:ind w:left="1920" w:hanging="360"/>
      </w:pPr>
      <w:rPr>
        <w:rFonts w:ascii="Calibri" w:eastAsia="Times New Roman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15940BF9"/>
    <w:multiLevelType w:val="hybridMultilevel"/>
    <w:tmpl w:val="29027F4E"/>
    <w:lvl w:ilvl="0" w:tplc="5EE4E2F2">
      <w:start w:val="1"/>
      <w:numFmt w:val="lowerLetter"/>
      <w:lvlText w:val="%1."/>
      <w:lvlJc w:val="left"/>
      <w:pPr>
        <w:ind w:left="2203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2923" w:hanging="360"/>
      </w:pPr>
    </w:lvl>
    <w:lvl w:ilvl="2" w:tplc="0809001B" w:tentative="1">
      <w:start w:val="1"/>
      <w:numFmt w:val="lowerRoman"/>
      <w:lvlText w:val="%3."/>
      <w:lvlJc w:val="right"/>
      <w:pPr>
        <w:ind w:left="3643" w:hanging="180"/>
      </w:pPr>
    </w:lvl>
    <w:lvl w:ilvl="3" w:tplc="0809000F" w:tentative="1">
      <w:start w:val="1"/>
      <w:numFmt w:val="decimal"/>
      <w:lvlText w:val="%4."/>
      <w:lvlJc w:val="left"/>
      <w:pPr>
        <w:ind w:left="4363" w:hanging="360"/>
      </w:pPr>
    </w:lvl>
    <w:lvl w:ilvl="4" w:tplc="08090019" w:tentative="1">
      <w:start w:val="1"/>
      <w:numFmt w:val="lowerLetter"/>
      <w:lvlText w:val="%5."/>
      <w:lvlJc w:val="left"/>
      <w:pPr>
        <w:ind w:left="5083" w:hanging="360"/>
      </w:pPr>
    </w:lvl>
    <w:lvl w:ilvl="5" w:tplc="0809001B" w:tentative="1">
      <w:start w:val="1"/>
      <w:numFmt w:val="lowerRoman"/>
      <w:lvlText w:val="%6."/>
      <w:lvlJc w:val="right"/>
      <w:pPr>
        <w:ind w:left="5803" w:hanging="180"/>
      </w:pPr>
    </w:lvl>
    <w:lvl w:ilvl="6" w:tplc="0809000F" w:tentative="1">
      <w:start w:val="1"/>
      <w:numFmt w:val="decimal"/>
      <w:lvlText w:val="%7."/>
      <w:lvlJc w:val="left"/>
      <w:pPr>
        <w:ind w:left="6523" w:hanging="360"/>
      </w:pPr>
    </w:lvl>
    <w:lvl w:ilvl="7" w:tplc="08090019" w:tentative="1">
      <w:start w:val="1"/>
      <w:numFmt w:val="lowerLetter"/>
      <w:lvlText w:val="%8."/>
      <w:lvlJc w:val="left"/>
      <w:pPr>
        <w:ind w:left="7243" w:hanging="360"/>
      </w:pPr>
    </w:lvl>
    <w:lvl w:ilvl="8" w:tplc="08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0" w15:restartNumberingAfterBreak="0">
    <w:nsid w:val="16C52BF2"/>
    <w:multiLevelType w:val="hybridMultilevel"/>
    <w:tmpl w:val="75AE300C"/>
    <w:lvl w:ilvl="0" w:tplc="FFFFFFFF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78C8F9BE">
      <w:start w:val="1"/>
      <w:numFmt w:val="decimal"/>
      <w:lvlText w:val="%2"/>
      <w:lvlJc w:val="left"/>
      <w:pPr>
        <w:ind w:left="235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1A1D0239"/>
    <w:multiLevelType w:val="hybridMultilevel"/>
    <w:tmpl w:val="350EE58E"/>
    <w:lvl w:ilvl="0" w:tplc="22C4454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1AC812CF"/>
    <w:multiLevelType w:val="hybridMultilevel"/>
    <w:tmpl w:val="4C24502A"/>
    <w:lvl w:ilvl="0" w:tplc="D5E8E3D6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CFB0EC2"/>
    <w:multiLevelType w:val="hybridMultilevel"/>
    <w:tmpl w:val="DDD82098"/>
    <w:lvl w:ilvl="0" w:tplc="F3661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01A36BC"/>
    <w:multiLevelType w:val="hybridMultilevel"/>
    <w:tmpl w:val="4A68F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1F591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1C23602"/>
    <w:multiLevelType w:val="hybridMultilevel"/>
    <w:tmpl w:val="402C6428"/>
    <w:lvl w:ilvl="0" w:tplc="F732DDF2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241211CE"/>
    <w:multiLevelType w:val="hybridMultilevel"/>
    <w:tmpl w:val="EBAE36F8"/>
    <w:lvl w:ilvl="0" w:tplc="3F9CB77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2F517A79"/>
    <w:multiLevelType w:val="hybridMultilevel"/>
    <w:tmpl w:val="C96492BC"/>
    <w:lvl w:ilvl="0" w:tplc="0018F3BA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 w15:restartNumberingAfterBreak="0">
    <w:nsid w:val="300E46C4"/>
    <w:multiLevelType w:val="hybridMultilevel"/>
    <w:tmpl w:val="B3A42F24"/>
    <w:lvl w:ilvl="0" w:tplc="955C9564">
      <w:start w:val="3"/>
      <w:numFmt w:val="lowerLetter"/>
      <w:lvlText w:val="%1."/>
      <w:lvlJc w:val="left"/>
      <w:pPr>
        <w:ind w:left="1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364" w:hanging="360"/>
      </w:pPr>
    </w:lvl>
    <w:lvl w:ilvl="2" w:tplc="0809001B" w:tentative="1">
      <w:start w:val="1"/>
      <w:numFmt w:val="lowerRoman"/>
      <w:lvlText w:val="%3."/>
      <w:lvlJc w:val="right"/>
      <w:pPr>
        <w:ind w:left="3084" w:hanging="180"/>
      </w:pPr>
    </w:lvl>
    <w:lvl w:ilvl="3" w:tplc="0809000F" w:tentative="1">
      <w:start w:val="1"/>
      <w:numFmt w:val="decimal"/>
      <w:lvlText w:val="%4."/>
      <w:lvlJc w:val="left"/>
      <w:pPr>
        <w:ind w:left="3804" w:hanging="360"/>
      </w:pPr>
    </w:lvl>
    <w:lvl w:ilvl="4" w:tplc="08090019" w:tentative="1">
      <w:start w:val="1"/>
      <w:numFmt w:val="lowerLetter"/>
      <w:lvlText w:val="%5."/>
      <w:lvlJc w:val="left"/>
      <w:pPr>
        <w:ind w:left="4524" w:hanging="360"/>
      </w:pPr>
    </w:lvl>
    <w:lvl w:ilvl="5" w:tplc="0809001B" w:tentative="1">
      <w:start w:val="1"/>
      <w:numFmt w:val="lowerRoman"/>
      <w:lvlText w:val="%6."/>
      <w:lvlJc w:val="right"/>
      <w:pPr>
        <w:ind w:left="5244" w:hanging="180"/>
      </w:pPr>
    </w:lvl>
    <w:lvl w:ilvl="6" w:tplc="0809000F" w:tentative="1">
      <w:start w:val="1"/>
      <w:numFmt w:val="decimal"/>
      <w:lvlText w:val="%7."/>
      <w:lvlJc w:val="left"/>
      <w:pPr>
        <w:ind w:left="5964" w:hanging="360"/>
      </w:pPr>
    </w:lvl>
    <w:lvl w:ilvl="7" w:tplc="08090019" w:tentative="1">
      <w:start w:val="1"/>
      <w:numFmt w:val="lowerLetter"/>
      <w:lvlText w:val="%8."/>
      <w:lvlJc w:val="left"/>
      <w:pPr>
        <w:ind w:left="6684" w:hanging="360"/>
      </w:pPr>
    </w:lvl>
    <w:lvl w:ilvl="8" w:tplc="080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20" w15:restartNumberingAfterBreak="0">
    <w:nsid w:val="38514350"/>
    <w:multiLevelType w:val="hybridMultilevel"/>
    <w:tmpl w:val="B9DEF322"/>
    <w:lvl w:ilvl="0" w:tplc="7A7C80C0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39843B1E"/>
    <w:multiLevelType w:val="hybridMultilevel"/>
    <w:tmpl w:val="590A6612"/>
    <w:lvl w:ilvl="0" w:tplc="0E621A3E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39972328"/>
    <w:multiLevelType w:val="hybridMultilevel"/>
    <w:tmpl w:val="BE264684"/>
    <w:lvl w:ilvl="0" w:tplc="76A29F5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 w:tentative="1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3" w15:restartNumberingAfterBreak="0">
    <w:nsid w:val="3B2A082A"/>
    <w:multiLevelType w:val="hybridMultilevel"/>
    <w:tmpl w:val="C106A538"/>
    <w:lvl w:ilvl="0" w:tplc="8C3A06F8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3CF07D2F"/>
    <w:multiLevelType w:val="hybridMultilevel"/>
    <w:tmpl w:val="1452E0FA"/>
    <w:lvl w:ilvl="0" w:tplc="DB328A4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 w15:restartNumberingAfterBreak="0">
    <w:nsid w:val="498C4407"/>
    <w:multiLevelType w:val="hybridMultilevel"/>
    <w:tmpl w:val="F4DE70C6"/>
    <w:lvl w:ilvl="0" w:tplc="9D2E83BA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51090139"/>
    <w:multiLevelType w:val="hybridMultilevel"/>
    <w:tmpl w:val="BCAA7C2C"/>
    <w:lvl w:ilvl="0" w:tplc="2EDC35E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56971BFA"/>
    <w:multiLevelType w:val="multilevel"/>
    <w:tmpl w:val="1CD808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Calibri" w:eastAsia="Times New Roman" w:hAnsi="Calibri" w:cs="Calibr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E93B1E"/>
    <w:multiLevelType w:val="hybridMultilevel"/>
    <w:tmpl w:val="0E262D56"/>
    <w:lvl w:ilvl="0" w:tplc="6A722788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9" w15:restartNumberingAfterBreak="0">
    <w:nsid w:val="5D903697"/>
    <w:multiLevelType w:val="hybridMultilevel"/>
    <w:tmpl w:val="4678D328"/>
    <w:lvl w:ilvl="0" w:tplc="6406BE62">
      <w:start w:val="1"/>
      <w:numFmt w:val="upp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0" w15:restartNumberingAfterBreak="0">
    <w:nsid w:val="5E0E0E25"/>
    <w:multiLevelType w:val="hybridMultilevel"/>
    <w:tmpl w:val="4F3C3A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B4377C"/>
    <w:multiLevelType w:val="hybridMultilevel"/>
    <w:tmpl w:val="2F8EA362"/>
    <w:lvl w:ilvl="0" w:tplc="FFFFFFFF">
      <w:start w:val="1"/>
      <w:numFmt w:val="lowerLetter"/>
      <w:lvlText w:val="%1."/>
      <w:lvlJc w:val="left"/>
      <w:pPr>
        <w:ind w:left="2203" w:hanging="360"/>
      </w:pPr>
      <w:rPr>
        <w:rFonts w:hint="default"/>
        <w:color w:val="EE0000"/>
      </w:rPr>
    </w:lvl>
    <w:lvl w:ilvl="1" w:tplc="FFFFFFFF" w:tentative="1">
      <w:start w:val="1"/>
      <w:numFmt w:val="lowerLetter"/>
      <w:lvlText w:val="%2."/>
      <w:lvlJc w:val="left"/>
      <w:pPr>
        <w:ind w:left="2923" w:hanging="360"/>
      </w:pPr>
    </w:lvl>
    <w:lvl w:ilvl="2" w:tplc="FFFFFFFF" w:tentative="1">
      <w:start w:val="1"/>
      <w:numFmt w:val="lowerRoman"/>
      <w:lvlText w:val="%3."/>
      <w:lvlJc w:val="right"/>
      <w:pPr>
        <w:ind w:left="3643" w:hanging="180"/>
      </w:pPr>
    </w:lvl>
    <w:lvl w:ilvl="3" w:tplc="FFFFFFFF" w:tentative="1">
      <w:start w:val="1"/>
      <w:numFmt w:val="decimal"/>
      <w:lvlText w:val="%4."/>
      <w:lvlJc w:val="left"/>
      <w:pPr>
        <w:ind w:left="4363" w:hanging="360"/>
      </w:pPr>
    </w:lvl>
    <w:lvl w:ilvl="4" w:tplc="FFFFFFFF" w:tentative="1">
      <w:start w:val="1"/>
      <w:numFmt w:val="lowerLetter"/>
      <w:lvlText w:val="%5."/>
      <w:lvlJc w:val="left"/>
      <w:pPr>
        <w:ind w:left="5083" w:hanging="360"/>
      </w:pPr>
    </w:lvl>
    <w:lvl w:ilvl="5" w:tplc="FFFFFFFF" w:tentative="1">
      <w:start w:val="1"/>
      <w:numFmt w:val="lowerRoman"/>
      <w:lvlText w:val="%6."/>
      <w:lvlJc w:val="right"/>
      <w:pPr>
        <w:ind w:left="5803" w:hanging="180"/>
      </w:pPr>
    </w:lvl>
    <w:lvl w:ilvl="6" w:tplc="FFFFFFFF" w:tentative="1">
      <w:start w:val="1"/>
      <w:numFmt w:val="decimal"/>
      <w:lvlText w:val="%7."/>
      <w:lvlJc w:val="left"/>
      <w:pPr>
        <w:ind w:left="6523" w:hanging="360"/>
      </w:pPr>
    </w:lvl>
    <w:lvl w:ilvl="7" w:tplc="FFFFFFFF" w:tentative="1">
      <w:start w:val="1"/>
      <w:numFmt w:val="lowerLetter"/>
      <w:lvlText w:val="%8."/>
      <w:lvlJc w:val="left"/>
      <w:pPr>
        <w:ind w:left="7243" w:hanging="360"/>
      </w:pPr>
    </w:lvl>
    <w:lvl w:ilvl="8" w:tplc="FFFFFFFF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2" w15:restartNumberingAfterBreak="0">
    <w:nsid w:val="60B66281"/>
    <w:multiLevelType w:val="hybridMultilevel"/>
    <w:tmpl w:val="935A659A"/>
    <w:lvl w:ilvl="0" w:tplc="2E90B35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3" w15:restartNumberingAfterBreak="0">
    <w:nsid w:val="65000EBC"/>
    <w:multiLevelType w:val="hybridMultilevel"/>
    <w:tmpl w:val="46627616"/>
    <w:lvl w:ilvl="0" w:tplc="50F41BE4">
      <w:start w:val="1"/>
      <w:numFmt w:val="decimal"/>
      <w:lvlText w:val="%1."/>
      <w:lvlJc w:val="left"/>
      <w:pPr>
        <w:ind w:left="27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44" w:hanging="360"/>
      </w:pPr>
    </w:lvl>
    <w:lvl w:ilvl="2" w:tplc="0809001B" w:tentative="1">
      <w:start w:val="1"/>
      <w:numFmt w:val="lowerRoman"/>
      <w:lvlText w:val="%3."/>
      <w:lvlJc w:val="right"/>
      <w:pPr>
        <w:ind w:left="4164" w:hanging="180"/>
      </w:pPr>
    </w:lvl>
    <w:lvl w:ilvl="3" w:tplc="0809000F" w:tentative="1">
      <w:start w:val="1"/>
      <w:numFmt w:val="decimal"/>
      <w:lvlText w:val="%4."/>
      <w:lvlJc w:val="left"/>
      <w:pPr>
        <w:ind w:left="4884" w:hanging="360"/>
      </w:pPr>
    </w:lvl>
    <w:lvl w:ilvl="4" w:tplc="08090019" w:tentative="1">
      <w:start w:val="1"/>
      <w:numFmt w:val="lowerLetter"/>
      <w:lvlText w:val="%5."/>
      <w:lvlJc w:val="left"/>
      <w:pPr>
        <w:ind w:left="5604" w:hanging="360"/>
      </w:pPr>
    </w:lvl>
    <w:lvl w:ilvl="5" w:tplc="0809001B" w:tentative="1">
      <w:start w:val="1"/>
      <w:numFmt w:val="lowerRoman"/>
      <w:lvlText w:val="%6."/>
      <w:lvlJc w:val="right"/>
      <w:pPr>
        <w:ind w:left="6324" w:hanging="180"/>
      </w:pPr>
    </w:lvl>
    <w:lvl w:ilvl="6" w:tplc="0809000F" w:tentative="1">
      <w:start w:val="1"/>
      <w:numFmt w:val="decimal"/>
      <w:lvlText w:val="%7."/>
      <w:lvlJc w:val="left"/>
      <w:pPr>
        <w:ind w:left="7044" w:hanging="360"/>
      </w:pPr>
    </w:lvl>
    <w:lvl w:ilvl="7" w:tplc="08090019" w:tentative="1">
      <w:start w:val="1"/>
      <w:numFmt w:val="lowerLetter"/>
      <w:lvlText w:val="%8."/>
      <w:lvlJc w:val="left"/>
      <w:pPr>
        <w:ind w:left="7764" w:hanging="360"/>
      </w:pPr>
    </w:lvl>
    <w:lvl w:ilvl="8" w:tplc="0809001B" w:tentative="1">
      <w:start w:val="1"/>
      <w:numFmt w:val="lowerRoman"/>
      <w:lvlText w:val="%9."/>
      <w:lvlJc w:val="right"/>
      <w:pPr>
        <w:ind w:left="8484" w:hanging="180"/>
      </w:pPr>
    </w:lvl>
  </w:abstractNum>
  <w:abstractNum w:abstractNumId="34" w15:restartNumberingAfterBreak="0">
    <w:nsid w:val="69DF6D2B"/>
    <w:multiLevelType w:val="hybridMultilevel"/>
    <w:tmpl w:val="89702784"/>
    <w:lvl w:ilvl="0" w:tplc="08090019">
      <w:start w:val="1"/>
      <w:numFmt w:val="lowerLetter"/>
      <w:lvlText w:val="%1."/>
      <w:lvlJc w:val="left"/>
      <w:pPr>
        <w:ind w:left="1284" w:hanging="360"/>
      </w:pPr>
      <w:rPr>
        <w:rFonts w:ascii="Calibri" w:eastAsia="Times New Roman" w:hAnsi="Calibri" w:cs="Calibri"/>
        <w:sz w:val="20"/>
      </w:rPr>
    </w:lvl>
    <w:lvl w:ilvl="1" w:tplc="EAB6D806">
      <w:start w:val="1"/>
      <w:numFmt w:val="decimal"/>
      <w:lvlText w:val="%2."/>
      <w:lvlJc w:val="left"/>
      <w:pPr>
        <w:ind w:left="2004" w:hanging="360"/>
      </w:pPr>
      <w:rPr>
        <w:rFonts w:ascii="Calibri" w:eastAsia="Times New Roman" w:hAnsi="Calibri" w:cs="Calibri"/>
      </w:rPr>
    </w:lvl>
    <w:lvl w:ilvl="2" w:tplc="0809001B" w:tentative="1">
      <w:start w:val="1"/>
      <w:numFmt w:val="lowerRoman"/>
      <w:lvlText w:val="%3."/>
      <w:lvlJc w:val="right"/>
      <w:pPr>
        <w:ind w:left="2724" w:hanging="180"/>
      </w:pPr>
    </w:lvl>
    <w:lvl w:ilvl="3" w:tplc="0809000F" w:tentative="1">
      <w:start w:val="1"/>
      <w:numFmt w:val="decimal"/>
      <w:lvlText w:val="%4."/>
      <w:lvlJc w:val="left"/>
      <w:pPr>
        <w:ind w:left="3444" w:hanging="360"/>
      </w:pPr>
    </w:lvl>
    <w:lvl w:ilvl="4" w:tplc="08090019" w:tentative="1">
      <w:start w:val="1"/>
      <w:numFmt w:val="lowerLetter"/>
      <w:lvlText w:val="%5."/>
      <w:lvlJc w:val="left"/>
      <w:pPr>
        <w:ind w:left="4164" w:hanging="360"/>
      </w:pPr>
    </w:lvl>
    <w:lvl w:ilvl="5" w:tplc="0809001B" w:tentative="1">
      <w:start w:val="1"/>
      <w:numFmt w:val="lowerRoman"/>
      <w:lvlText w:val="%6."/>
      <w:lvlJc w:val="right"/>
      <w:pPr>
        <w:ind w:left="4884" w:hanging="180"/>
      </w:pPr>
    </w:lvl>
    <w:lvl w:ilvl="6" w:tplc="0809000F" w:tentative="1">
      <w:start w:val="1"/>
      <w:numFmt w:val="decimal"/>
      <w:lvlText w:val="%7."/>
      <w:lvlJc w:val="left"/>
      <w:pPr>
        <w:ind w:left="5604" w:hanging="360"/>
      </w:pPr>
    </w:lvl>
    <w:lvl w:ilvl="7" w:tplc="08090019" w:tentative="1">
      <w:start w:val="1"/>
      <w:numFmt w:val="lowerLetter"/>
      <w:lvlText w:val="%8."/>
      <w:lvlJc w:val="left"/>
      <w:pPr>
        <w:ind w:left="6324" w:hanging="360"/>
      </w:pPr>
    </w:lvl>
    <w:lvl w:ilvl="8" w:tplc="08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5" w15:restartNumberingAfterBreak="0">
    <w:nsid w:val="6B8515FA"/>
    <w:multiLevelType w:val="hybridMultilevel"/>
    <w:tmpl w:val="E6B08E26"/>
    <w:lvl w:ilvl="0" w:tplc="1BAE5D98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6" w15:restartNumberingAfterBreak="0">
    <w:nsid w:val="72E33DD0"/>
    <w:multiLevelType w:val="hybridMultilevel"/>
    <w:tmpl w:val="B484A1B4"/>
    <w:lvl w:ilvl="0" w:tplc="2E04D6C4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7" w15:restartNumberingAfterBreak="0">
    <w:nsid w:val="73A13E54"/>
    <w:multiLevelType w:val="hybridMultilevel"/>
    <w:tmpl w:val="02A24410"/>
    <w:lvl w:ilvl="0" w:tplc="6A024C3A">
      <w:start w:val="1"/>
      <w:numFmt w:val="decimal"/>
      <w:lvlText w:val="%1."/>
      <w:lvlJc w:val="left"/>
      <w:pPr>
        <w:ind w:left="1636" w:hanging="360"/>
      </w:pPr>
      <w:rPr>
        <w:rFonts w:ascii="Calibri" w:eastAsia="Times New Roman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8" w15:restartNumberingAfterBreak="0">
    <w:nsid w:val="75DC5458"/>
    <w:multiLevelType w:val="hybridMultilevel"/>
    <w:tmpl w:val="372C2514"/>
    <w:lvl w:ilvl="0" w:tplc="AC000FD8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9" w15:restartNumberingAfterBreak="0">
    <w:nsid w:val="78465838"/>
    <w:multiLevelType w:val="hybridMultilevel"/>
    <w:tmpl w:val="28E67522"/>
    <w:lvl w:ilvl="0" w:tplc="27A089CE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502354049">
    <w:abstractNumId w:val="4"/>
  </w:num>
  <w:num w:numId="2" w16cid:durableId="211310837">
    <w:abstractNumId w:val="34"/>
  </w:num>
  <w:num w:numId="3" w16cid:durableId="1283726171">
    <w:abstractNumId w:val="7"/>
  </w:num>
  <w:num w:numId="4" w16cid:durableId="1729259065">
    <w:abstractNumId w:val="27"/>
  </w:num>
  <w:num w:numId="5" w16cid:durableId="1211922057">
    <w:abstractNumId w:val="34"/>
    <w:lvlOverride w:ilvl="0">
      <w:startOverride w:val="1"/>
    </w:lvlOverride>
  </w:num>
  <w:num w:numId="6" w16cid:durableId="1958952239">
    <w:abstractNumId w:val="18"/>
  </w:num>
  <w:num w:numId="7" w16cid:durableId="1493136739">
    <w:abstractNumId w:val="14"/>
  </w:num>
  <w:num w:numId="8" w16cid:durableId="256445062">
    <w:abstractNumId w:val="34"/>
    <w:lvlOverride w:ilvl="0">
      <w:startOverride w:val="1"/>
    </w:lvlOverride>
  </w:num>
  <w:num w:numId="9" w16cid:durableId="231474437">
    <w:abstractNumId w:val="10"/>
  </w:num>
  <w:num w:numId="10" w16cid:durableId="1650286145">
    <w:abstractNumId w:val="30"/>
  </w:num>
  <w:num w:numId="11" w16cid:durableId="1765106385">
    <w:abstractNumId w:val="2"/>
  </w:num>
  <w:num w:numId="12" w16cid:durableId="1230651631">
    <w:abstractNumId w:val="38"/>
  </w:num>
  <w:num w:numId="13" w16cid:durableId="1915046936">
    <w:abstractNumId w:val="12"/>
  </w:num>
  <w:num w:numId="14" w16cid:durableId="2977185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4258662">
    <w:abstractNumId w:val="36"/>
  </w:num>
  <w:num w:numId="16" w16cid:durableId="1807894696">
    <w:abstractNumId w:val="35"/>
  </w:num>
  <w:num w:numId="17" w16cid:durableId="113524626">
    <w:abstractNumId w:val="13"/>
  </w:num>
  <w:num w:numId="18" w16cid:durableId="583413309">
    <w:abstractNumId w:val="5"/>
  </w:num>
  <w:num w:numId="19" w16cid:durableId="2126340818">
    <w:abstractNumId w:val="1"/>
  </w:num>
  <w:num w:numId="20" w16cid:durableId="1659964366">
    <w:abstractNumId w:val="39"/>
  </w:num>
  <w:num w:numId="21" w16cid:durableId="1925259086">
    <w:abstractNumId w:val="20"/>
  </w:num>
  <w:num w:numId="22" w16cid:durableId="956764706">
    <w:abstractNumId w:val="34"/>
    <w:lvlOverride w:ilvl="0">
      <w:startOverride w:val="1"/>
    </w:lvlOverride>
  </w:num>
  <w:num w:numId="23" w16cid:durableId="16082959">
    <w:abstractNumId w:val="19"/>
  </w:num>
  <w:num w:numId="24" w16cid:durableId="452133387">
    <w:abstractNumId w:val="17"/>
  </w:num>
  <w:num w:numId="25" w16cid:durableId="976106258">
    <w:abstractNumId w:val="24"/>
  </w:num>
  <w:num w:numId="26" w16cid:durableId="1880556475">
    <w:abstractNumId w:val="23"/>
  </w:num>
  <w:num w:numId="27" w16cid:durableId="680741602">
    <w:abstractNumId w:val="37"/>
  </w:num>
  <w:num w:numId="28" w16cid:durableId="157893452">
    <w:abstractNumId w:val="16"/>
  </w:num>
  <w:num w:numId="29" w16cid:durableId="1325741490">
    <w:abstractNumId w:val="3"/>
  </w:num>
  <w:num w:numId="30" w16cid:durableId="1150445915">
    <w:abstractNumId w:val="21"/>
  </w:num>
  <w:num w:numId="31" w16cid:durableId="1631202030">
    <w:abstractNumId w:val="32"/>
  </w:num>
  <w:num w:numId="32" w16cid:durableId="1254365172">
    <w:abstractNumId w:val="11"/>
  </w:num>
  <w:num w:numId="33" w16cid:durableId="1368412122">
    <w:abstractNumId w:val="15"/>
  </w:num>
  <w:num w:numId="34" w16cid:durableId="1273710033">
    <w:abstractNumId w:val="26"/>
  </w:num>
  <w:num w:numId="35" w16cid:durableId="909533858">
    <w:abstractNumId w:val="0"/>
  </w:num>
  <w:num w:numId="36" w16cid:durableId="1705015211">
    <w:abstractNumId w:val="22"/>
  </w:num>
  <w:num w:numId="37" w16cid:durableId="408163613">
    <w:abstractNumId w:val="29"/>
  </w:num>
  <w:num w:numId="38" w16cid:durableId="1208372354">
    <w:abstractNumId w:val="25"/>
  </w:num>
  <w:num w:numId="39" w16cid:durableId="206375170">
    <w:abstractNumId w:val="28"/>
  </w:num>
  <w:num w:numId="40" w16cid:durableId="169875499">
    <w:abstractNumId w:val="9"/>
  </w:num>
  <w:num w:numId="41" w16cid:durableId="1988506245">
    <w:abstractNumId w:val="8"/>
  </w:num>
  <w:num w:numId="42" w16cid:durableId="1530603309">
    <w:abstractNumId w:val="31"/>
  </w:num>
  <w:num w:numId="43" w16cid:durableId="1710835945">
    <w:abstractNumId w:val="6"/>
  </w:num>
  <w:num w:numId="44" w16cid:durableId="2043819395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E8"/>
    <w:rsid w:val="00000587"/>
    <w:rsid w:val="00001137"/>
    <w:rsid w:val="000013B8"/>
    <w:rsid w:val="00002627"/>
    <w:rsid w:val="00002908"/>
    <w:rsid w:val="00003625"/>
    <w:rsid w:val="000047B7"/>
    <w:rsid w:val="00005313"/>
    <w:rsid w:val="0000659B"/>
    <w:rsid w:val="00007361"/>
    <w:rsid w:val="00010EDD"/>
    <w:rsid w:val="0001197E"/>
    <w:rsid w:val="000147DE"/>
    <w:rsid w:val="0001531F"/>
    <w:rsid w:val="000201C3"/>
    <w:rsid w:val="00022B1A"/>
    <w:rsid w:val="00023AB3"/>
    <w:rsid w:val="00023D53"/>
    <w:rsid w:val="00023F34"/>
    <w:rsid w:val="00024637"/>
    <w:rsid w:val="000251A6"/>
    <w:rsid w:val="00026111"/>
    <w:rsid w:val="00026B10"/>
    <w:rsid w:val="00026C01"/>
    <w:rsid w:val="000304B8"/>
    <w:rsid w:val="0003083B"/>
    <w:rsid w:val="0003120B"/>
    <w:rsid w:val="0003185F"/>
    <w:rsid w:val="00032BFD"/>
    <w:rsid w:val="000372B8"/>
    <w:rsid w:val="00037D4A"/>
    <w:rsid w:val="0004095E"/>
    <w:rsid w:val="00040F0E"/>
    <w:rsid w:val="000423E2"/>
    <w:rsid w:val="00043E60"/>
    <w:rsid w:val="0004563F"/>
    <w:rsid w:val="00047EB9"/>
    <w:rsid w:val="00050094"/>
    <w:rsid w:val="000500FD"/>
    <w:rsid w:val="00051360"/>
    <w:rsid w:val="00053C52"/>
    <w:rsid w:val="000540E4"/>
    <w:rsid w:val="00055403"/>
    <w:rsid w:val="00056966"/>
    <w:rsid w:val="000571B0"/>
    <w:rsid w:val="0005773A"/>
    <w:rsid w:val="000608B7"/>
    <w:rsid w:val="000619A0"/>
    <w:rsid w:val="00063405"/>
    <w:rsid w:val="00063686"/>
    <w:rsid w:val="00063ED8"/>
    <w:rsid w:val="0007008A"/>
    <w:rsid w:val="00071156"/>
    <w:rsid w:val="000731DB"/>
    <w:rsid w:val="00074590"/>
    <w:rsid w:val="00074C58"/>
    <w:rsid w:val="00075236"/>
    <w:rsid w:val="00075A96"/>
    <w:rsid w:val="00075BEB"/>
    <w:rsid w:val="000763F6"/>
    <w:rsid w:val="000767E7"/>
    <w:rsid w:val="000768AE"/>
    <w:rsid w:val="00076FC0"/>
    <w:rsid w:val="000774E3"/>
    <w:rsid w:val="0007793C"/>
    <w:rsid w:val="000779A2"/>
    <w:rsid w:val="00080A93"/>
    <w:rsid w:val="00082E0B"/>
    <w:rsid w:val="00082F2A"/>
    <w:rsid w:val="000845AA"/>
    <w:rsid w:val="00085CC6"/>
    <w:rsid w:val="00087CBB"/>
    <w:rsid w:val="00090976"/>
    <w:rsid w:val="00091683"/>
    <w:rsid w:val="00091CCC"/>
    <w:rsid w:val="000930D1"/>
    <w:rsid w:val="0009356E"/>
    <w:rsid w:val="0009442C"/>
    <w:rsid w:val="00096044"/>
    <w:rsid w:val="000A28D6"/>
    <w:rsid w:val="000A2E3A"/>
    <w:rsid w:val="000A63B7"/>
    <w:rsid w:val="000A6869"/>
    <w:rsid w:val="000A769C"/>
    <w:rsid w:val="000A7CDD"/>
    <w:rsid w:val="000A7E93"/>
    <w:rsid w:val="000B021A"/>
    <w:rsid w:val="000B3DE3"/>
    <w:rsid w:val="000B5A18"/>
    <w:rsid w:val="000B69C8"/>
    <w:rsid w:val="000B6FAE"/>
    <w:rsid w:val="000B73D5"/>
    <w:rsid w:val="000C0289"/>
    <w:rsid w:val="000C0494"/>
    <w:rsid w:val="000C0AD3"/>
    <w:rsid w:val="000C3A83"/>
    <w:rsid w:val="000C40FF"/>
    <w:rsid w:val="000C4F70"/>
    <w:rsid w:val="000D4078"/>
    <w:rsid w:val="000D4D71"/>
    <w:rsid w:val="000E0F51"/>
    <w:rsid w:val="000E1424"/>
    <w:rsid w:val="000E147A"/>
    <w:rsid w:val="000E18AD"/>
    <w:rsid w:val="000E37B7"/>
    <w:rsid w:val="000E4DEA"/>
    <w:rsid w:val="000E6D7C"/>
    <w:rsid w:val="000E781E"/>
    <w:rsid w:val="000F6544"/>
    <w:rsid w:val="000F78FF"/>
    <w:rsid w:val="000F7C46"/>
    <w:rsid w:val="00100360"/>
    <w:rsid w:val="00100CE5"/>
    <w:rsid w:val="001019A4"/>
    <w:rsid w:val="0010267D"/>
    <w:rsid w:val="00103A57"/>
    <w:rsid w:val="0010559F"/>
    <w:rsid w:val="00105C53"/>
    <w:rsid w:val="00106AE9"/>
    <w:rsid w:val="00106E80"/>
    <w:rsid w:val="0011055B"/>
    <w:rsid w:val="00110825"/>
    <w:rsid w:val="00111982"/>
    <w:rsid w:val="00111F6A"/>
    <w:rsid w:val="0011309B"/>
    <w:rsid w:val="00113AD7"/>
    <w:rsid w:val="001147D3"/>
    <w:rsid w:val="00114F48"/>
    <w:rsid w:val="00115441"/>
    <w:rsid w:val="0011630C"/>
    <w:rsid w:val="00116447"/>
    <w:rsid w:val="00116BDB"/>
    <w:rsid w:val="00116E37"/>
    <w:rsid w:val="0012213D"/>
    <w:rsid w:val="001222B3"/>
    <w:rsid w:val="00122E84"/>
    <w:rsid w:val="001230FF"/>
    <w:rsid w:val="001233F4"/>
    <w:rsid w:val="00126BAB"/>
    <w:rsid w:val="00127DB3"/>
    <w:rsid w:val="00127EA8"/>
    <w:rsid w:val="00130386"/>
    <w:rsid w:val="00131F26"/>
    <w:rsid w:val="00132080"/>
    <w:rsid w:val="00133780"/>
    <w:rsid w:val="001337B8"/>
    <w:rsid w:val="00133FB9"/>
    <w:rsid w:val="00136CA8"/>
    <w:rsid w:val="00136CED"/>
    <w:rsid w:val="00140001"/>
    <w:rsid w:val="001409A8"/>
    <w:rsid w:val="00140E32"/>
    <w:rsid w:val="00142366"/>
    <w:rsid w:val="00144005"/>
    <w:rsid w:val="0014430A"/>
    <w:rsid w:val="00144D2E"/>
    <w:rsid w:val="00146535"/>
    <w:rsid w:val="00146DDD"/>
    <w:rsid w:val="00150551"/>
    <w:rsid w:val="001538B0"/>
    <w:rsid w:val="00156EF1"/>
    <w:rsid w:val="00157513"/>
    <w:rsid w:val="0016207B"/>
    <w:rsid w:val="00162BED"/>
    <w:rsid w:val="001639D9"/>
    <w:rsid w:val="00164511"/>
    <w:rsid w:val="0016484C"/>
    <w:rsid w:val="00164B1A"/>
    <w:rsid w:val="001657A7"/>
    <w:rsid w:val="001672B9"/>
    <w:rsid w:val="001672E2"/>
    <w:rsid w:val="001705A4"/>
    <w:rsid w:val="00170B17"/>
    <w:rsid w:val="00170EBC"/>
    <w:rsid w:val="00172A47"/>
    <w:rsid w:val="001750DE"/>
    <w:rsid w:val="00175920"/>
    <w:rsid w:val="0017677C"/>
    <w:rsid w:val="001801EB"/>
    <w:rsid w:val="00180267"/>
    <w:rsid w:val="001847D0"/>
    <w:rsid w:val="0018519E"/>
    <w:rsid w:val="001903D2"/>
    <w:rsid w:val="00190B7C"/>
    <w:rsid w:val="00193078"/>
    <w:rsid w:val="00194C52"/>
    <w:rsid w:val="001952E3"/>
    <w:rsid w:val="001A0159"/>
    <w:rsid w:val="001A092A"/>
    <w:rsid w:val="001A6480"/>
    <w:rsid w:val="001A6EDA"/>
    <w:rsid w:val="001A711F"/>
    <w:rsid w:val="001A7579"/>
    <w:rsid w:val="001A7A91"/>
    <w:rsid w:val="001B0606"/>
    <w:rsid w:val="001B18C4"/>
    <w:rsid w:val="001B195B"/>
    <w:rsid w:val="001B2CA4"/>
    <w:rsid w:val="001B3855"/>
    <w:rsid w:val="001B675F"/>
    <w:rsid w:val="001B7505"/>
    <w:rsid w:val="001B7B01"/>
    <w:rsid w:val="001C0786"/>
    <w:rsid w:val="001C3B3E"/>
    <w:rsid w:val="001C4B1E"/>
    <w:rsid w:val="001C57CA"/>
    <w:rsid w:val="001C5BDB"/>
    <w:rsid w:val="001C5BEC"/>
    <w:rsid w:val="001C72B7"/>
    <w:rsid w:val="001C7B94"/>
    <w:rsid w:val="001D06CD"/>
    <w:rsid w:val="001D3208"/>
    <w:rsid w:val="001E084B"/>
    <w:rsid w:val="001E0AF9"/>
    <w:rsid w:val="001E12E8"/>
    <w:rsid w:val="001E168E"/>
    <w:rsid w:val="001E35C7"/>
    <w:rsid w:val="001E3918"/>
    <w:rsid w:val="001E4061"/>
    <w:rsid w:val="001E4B0E"/>
    <w:rsid w:val="001E74C6"/>
    <w:rsid w:val="001F0172"/>
    <w:rsid w:val="001F4CE8"/>
    <w:rsid w:val="001F5F77"/>
    <w:rsid w:val="001F63D4"/>
    <w:rsid w:val="001F6746"/>
    <w:rsid w:val="001F6FE0"/>
    <w:rsid w:val="00200C7D"/>
    <w:rsid w:val="00201B41"/>
    <w:rsid w:val="00202A8C"/>
    <w:rsid w:val="00202B0F"/>
    <w:rsid w:val="0021026C"/>
    <w:rsid w:val="00212DEB"/>
    <w:rsid w:val="0021324A"/>
    <w:rsid w:val="0021397F"/>
    <w:rsid w:val="00213DF7"/>
    <w:rsid w:val="00215038"/>
    <w:rsid w:val="002154EA"/>
    <w:rsid w:val="00215A60"/>
    <w:rsid w:val="00216FF1"/>
    <w:rsid w:val="00217231"/>
    <w:rsid w:val="002202DC"/>
    <w:rsid w:val="00220A42"/>
    <w:rsid w:val="00221365"/>
    <w:rsid w:val="0022153B"/>
    <w:rsid w:val="0022224C"/>
    <w:rsid w:val="0022315D"/>
    <w:rsid w:val="002244EC"/>
    <w:rsid w:val="00224CF0"/>
    <w:rsid w:val="00224DC2"/>
    <w:rsid w:val="00225714"/>
    <w:rsid w:val="0022731E"/>
    <w:rsid w:val="00231659"/>
    <w:rsid w:val="002330A8"/>
    <w:rsid w:val="00233C95"/>
    <w:rsid w:val="002348D2"/>
    <w:rsid w:val="00234C11"/>
    <w:rsid w:val="00234E03"/>
    <w:rsid w:val="002361A8"/>
    <w:rsid w:val="00236B5D"/>
    <w:rsid w:val="00237A2E"/>
    <w:rsid w:val="002401B6"/>
    <w:rsid w:val="00243AC9"/>
    <w:rsid w:val="002453D8"/>
    <w:rsid w:val="00245714"/>
    <w:rsid w:val="00245F12"/>
    <w:rsid w:val="00247726"/>
    <w:rsid w:val="00251553"/>
    <w:rsid w:val="002527D7"/>
    <w:rsid w:val="00255B23"/>
    <w:rsid w:val="00255C3E"/>
    <w:rsid w:val="002574D3"/>
    <w:rsid w:val="002578D3"/>
    <w:rsid w:val="00257DB0"/>
    <w:rsid w:val="00262246"/>
    <w:rsid w:val="00263ABD"/>
    <w:rsid w:val="00270E9D"/>
    <w:rsid w:val="002710D8"/>
    <w:rsid w:val="002741C6"/>
    <w:rsid w:val="0027553F"/>
    <w:rsid w:val="00275939"/>
    <w:rsid w:val="00276104"/>
    <w:rsid w:val="00281683"/>
    <w:rsid w:val="00281D68"/>
    <w:rsid w:val="002827D6"/>
    <w:rsid w:val="00282DEE"/>
    <w:rsid w:val="00283282"/>
    <w:rsid w:val="00284DC1"/>
    <w:rsid w:val="00286D6B"/>
    <w:rsid w:val="0028778E"/>
    <w:rsid w:val="002902F8"/>
    <w:rsid w:val="002910C8"/>
    <w:rsid w:val="00294786"/>
    <w:rsid w:val="00294CC9"/>
    <w:rsid w:val="0029652A"/>
    <w:rsid w:val="002967D8"/>
    <w:rsid w:val="00296936"/>
    <w:rsid w:val="002977FD"/>
    <w:rsid w:val="002A0220"/>
    <w:rsid w:val="002A04C5"/>
    <w:rsid w:val="002A0FC1"/>
    <w:rsid w:val="002A23E8"/>
    <w:rsid w:val="002A2AF4"/>
    <w:rsid w:val="002A4C8B"/>
    <w:rsid w:val="002A50C3"/>
    <w:rsid w:val="002A63ED"/>
    <w:rsid w:val="002B01C0"/>
    <w:rsid w:val="002B14C6"/>
    <w:rsid w:val="002B234C"/>
    <w:rsid w:val="002B3E5C"/>
    <w:rsid w:val="002B4C37"/>
    <w:rsid w:val="002B4C6C"/>
    <w:rsid w:val="002B512E"/>
    <w:rsid w:val="002B555A"/>
    <w:rsid w:val="002B5581"/>
    <w:rsid w:val="002B5985"/>
    <w:rsid w:val="002B6734"/>
    <w:rsid w:val="002B7370"/>
    <w:rsid w:val="002C04EE"/>
    <w:rsid w:val="002C2DE7"/>
    <w:rsid w:val="002C485E"/>
    <w:rsid w:val="002C4AC2"/>
    <w:rsid w:val="002C507D"/>
    <w:rsid w:val="002C562A"/>
    <w:rsid w:val="002C5C4F"/>
    <w:rsid w:val="002C6E8B"/>
    <w:rsid w:val="002C72B5"/>
    <w:rsid w:val="002C7954"/>
    <w:rsid w:val="002D1CBB"/>
    <w:rsid w:val="002D2B20"/>
    <w:rsid w:val="002D4F12"/>
    <w:rsid w:val="002D7502"/>
    <w:rsid w:val="002E14C7"/>
    <w:rsid w:val="002E1707"/>
    <w:rsid w:val="002E24A1"/>
    <w:rsid w:val="002E3BEF"/>
    <w:rsid w:val="002E3D89"/>
    <w:rsid w:val="002E3E97"/>
    <w:rsid w:val="002E52D1"/>
    <w:rsid w:val="002E6F63"/>
    <w:rsid w:val="002F17BC"/>
    <w:rsid w:val="002F18C3"/>
    <w:rsid w:val="002F4239"/>
    <w:rsid w:val="002F4BB8"/>
    <w:rsid w:val="002F5CA1"/>
    <w:rsid w:val="002F670E"/>
    <w:rsid w:val="002F7899"/>
    <w:rsid w:val="002F78CF"/>
    <w:rsid w:val="002F7983"/>
    <w:rsid w:val="00301C4A"/>
    <w:rsid w:val="00303FB2"/>
    <w:rsid w:val="003115C7"/>
    <w:rsid w:val="00311BF5"/>
    <w:rsid w:val="0031282E"/>
    <w:rsid w:val="003140FD"/>
    <w:rsid w:val="00314377"/>
    <w:rsid w:val="0031522B"/>
    <w:rsid w:val="0031647F"/>
    <w:rsid w:val="00317E2F"/>
    <w:rsid w:val="00321CE3"/>
    <w:rsid w:val="00323573"/>
    <w:rsid w:val="00324B87"/>
    <w:rsid w:val="00324DE6"/>
    <w:rsid w:val="0032561D"/>
    <w:rsid w:val="0033087F"/>
    <w:rsid w:val="00330919"/>
    <w:rsid w:val="00330FB4"/>
    <w:rsid w:val="003313CB"/>
    <w:rsid w:val="003363AE"/>
    <w:rsid w:val="00336D79"/>
    <w:rsid w:val="0033706A"/>
    <w:rsid w:val="00341DFA"/>
    <w:rsid w:val="003421F6"/>
    <w:rsid w:val="0034439D"/>
    <w:rsid w:val="00344C51"/>
    <w:rsid w:val="003453F8"/>
    <w:rsid w:val="00346683"/>
    <w:rsid w:val="003466F7"/>
    <w:rsid w:val="00346E16"/>
    <w:rsid w:val="00347FA4"/>
    <w:rsid w:val="00350BFD"/>
    <w:rsid w:val="0035419B"/>
    <w:rsid w:val="003553C6"/>
    <w:rsid w:val="00355488"/>
    <w:rsid w:val="0035656B"/>
    <w:rsid w:val="00356974"/>
    <w:rsid w:val="00356DC4"/>
    <w:rsid w:val="00360EAD"/>
    <w:rsid w:val="003638A5"/>
    <w:rsid w:val="00365B65"/>
    <w:rsid w:val="003661A3"/>
    <w:rsid w:val="00370C7A"/>
    <w:rsid w:val="003728A0"/>
    <w:rsid w:val="00372C3B"/>
    <w:rsid w:val="003731F2"/>
    <w:rsid w:val="00375FCA"/>
    <w:rsid w:val="003760A5"/>
    <w:rsid w:val="003763E7"/>
    <w:rsid w:val="00376A14"/>
    <w:rsid w:val="00380FF7"/>
    <w:rsid w:val="0038183E"/>
    <w:rsid w:val="003818F1"/>
    <w:rsid w:val="0038239A"/>
    <w:rsid w:val="0038377C"/>
    <w:rsid w:val="003845A2"/>
    <w:rsid w:val="0038585A"/>
    <w:rsid w:val="00385AA0"/>
    <w:rsid w:val="00386491"/>
    <w:rsid w:val="00386503"/>
    <w:rsid w:val="00386884"/>
    <w:rsid w:val="00387A0A"/>
    <w:rsid w:val="00391369"/>
    <w:rsid w:val="00392B66"/>
    <w:rsid w:val="00392C04"/>
    <w:rsid w:val="00394F67"/>
    <w:rsid w:val="003954E2"/>
    <w:rsid w:val="00396EB5"/>
    <w:rsid w:val="003A0BFD"/>
    <w:rsid w:val="003A1258"/>
    <w:rsid w:val="003A15DB"/>
    <w:rsid w:val="003A472A"/>
    <w:rsid w:val="003A4B7C"/>
    <w:rsid w:val="003A68AC"/>
    <w:rsid w:val="003A6E4B"/>
    <w:rsid w:val="003A7F8E"/>
    <w:rsid w:val="003B10F2"/>
    <w:rsid w:val="003B1E4B"/>
    <w:rsid w:val="003B1EE7"/>
    <w:rsid w:val="003B260A"/>
    <w:rsid w:val="003B2F4D"/>
    <w:rsid w:val="003B546B"/>
    <w:rsid w:val="003B6769"/>
    <w:rsid w:val="003C2C6B"/>
    <w:rsid w:val="003C3AE4"/>
    <w:rsid w:val="003D0A79"/>
    <w:rsid w:val="003D1D08"/>
    <w:rsid w:val="003D2277"/>
    <w:rsid w:val="003D4FD3"/>
    <w:rsid w:val="003D78C4"/>
    <w:rsid w:val="003D7EB8"/>
    <w:rsid w:val="003E27FD"/>
    <w:rsid w:val="003E3AD3"/>
    <w:rsid w:val="003E455A"/>
    <w:rsid w:val="003E5266"/>
    <w:rsid w:val="003E6166"/>
    <w:rsid w:val="003E699F"/>
    <w:rsid w:val="003E72B5"/>
    <w:rsid w:val="003F369A"/>
    <w:rsid w:val="003F4136"/>
    <w:rsid w:val="003F7539"/>
    <w:rsid w:val="00403376"/>
    <w:rsid w:val="00404614"/>
    <w:rsid w:val="00406ACD"/>
    <w:rsid w:val="00407D3F"/>
    <w:rsid w:val="00407DDA"/>
    <w:rsid w:val="004108FC"/>
    <w:rsid w:val="00410C2C"/>
    <w:rsid w:val="00412723"/>
    <w:rsid w:val="00412A50"/>
    <w:rsid w:val="00412E74"/>
    <w:rsid w:val="00413527"/>
    <w:rsid w:val="004157DD"/>
    <w:rsid w:val="00415A64"/>
    <w:rsid w:val="0041669C"/>
    <w:rsid w:val="004210EB"/>
    <w:rsid w:val="00423C75"/>
    <w:rsid w:val="00424784"/>
    <w:rsid w:val="004261BF"/>
    <w:rsid w:val="0042677D"/>
    <w:rsid w:val="00426A8D"/>
    <w:rsid w:val="00427E36"/>
    <w:rsid w:val="00427E83"/>
    <w:rsid w:val="004306F1"/>
    <w:rsid w:val="0043234A"/>
    <w:rsid w:val="00434A48"/>
    <w:rsid w:val="004354CF"/>
    <w:rsid w:val="004374CD"/>
    <w:rsid w:val="00437E47"/>
    <w:rsid w:val="004400B2"/>
    <w:rsid w:val="00441AF5"/>
    <w:rsid w:val="00441D51"/>
    <w:rsid w:val="0044311F"/>
    <w:rsid w:val="00443872"/>
    <w:rsid w:val="00444AFA"/>
    <w:rsid w:val="004464CB"/>
    <w:rsid w:val="00447D3E"/>
    <w:rsid w:val="00452C2D"/>
    <w:rsid w:val="00452CDF"/>
    <w:rsid w:val="00453583"/>
    <w:rsid w:val="00454CD6"/>
    <w:rsid w:val="00455492"/>
    <w:rsid w:val="00457025"/>
    <w:rsid w:val="004578A8"/>
    <w:rsid w:val="00460076"/>
    <w:rsid w:val="004616EB"/>
    <w:rsid w:val="00462894"/>
    <w:rsid w:val="004630DF"/>
    <w:rsid w:val="0046493C"/>
    <w:rsid w:val="004671A0"/>
    <w:rsid w:val="004709B1"/>
    <w:rsid w:val="0047257D"/>
    <w:rsid w:val="00472861"/>
    <w:rsid w:val="00472CA6"/>
    <w:rsid w:val="004731A9"/>
    <w:rsid w:val="0047372E"/>
    <w:rsid w:val="0047375C"/>
    <w:rsid w:val="00473ED3"/>
    <w:rsid w:val="0047507A"/>
    <w:rsid w:val="004772A7"/>
    <w:rsid w:val="004779F9"/>
    <w:rsid w:val="00477DFC"/>
    <w:rsid w:val="00477EDE"/>
    <w:rsid w:val="004800FC"/>
    <w:rsid w:val="00480729"/>
    <w:rsid w:val="00480E40"/>
    <w:rsid w:val="00480EC8"/>
    <w:rsid w:val="00480F3B"/>
    <w:rsid w:val="00481145"/>
    <w:rsid w:val="00482548"/>
    <w:rsid w:val="004834EB"/>
    <w:rsid w:val="00485E73"/>
    <w:rsid w:val="00486D14"/>
    <w:rsid w:val="00486D50"/>
    <w:rsid w:val="00487F15"/>
    <w:rsid w:val="004901A3"/>
    <w:rsid w:val="00490465"/>
    <w:rsid w:val="00490610"/>
    <w:rsid w:val="004919D9"/>
    <w:rsid w:val="0049213F"/>
    <w:rsid w:val="0049368A"/>
    <w:rsid w:val="0049468F"/>
    <w:rsid w:val="00495695"/>
    <w:rsid w:val="00495FA7"/>
    <w:rsid w:val="004A0218"/>
    <w:rsid w:val="004A1581"/>
    <w:rsid w:val="004A2877"/>
    <w:rsid w:val="004A3888"/>
    <w:rsid w:val="004A3EFE"/>
    <w:rsid w:val="004A5AAE"/>
    <w:rsid w:val="004A5F2B"/>
    <w:rsid w:val="004A6FB5"/>
    <w:rsid w:val="004B030E"/>
    <w:rsid w:val="004B0523"/>
    <w:rsid w:val="004B243B"/>
    <w:rsid w:val="004B27C9"/>
    <w:rsid w:val="004B2B39"/>
    <w:rsid w:val="004B3F5E"/>
    <w:rsid w:val="004B4F20"/>
    <w:rsid w:val="004B74A3"/>
    <w:rsid w:val="004B7556"/>
    <w:rsid w:val="004B7EE8"/>
    <w:rsid w:val="004C051A"/>
    <w:rsid w:val="004C0527"/>
    <w:rsid w:val="004C1063"/>
    <w:rsid w:val="004C2EA9"/>
    <w:rsid w:val="004C406A"/>
    <w:rsid w:val="004C46A7"/>
    <w:rsid w:val="004C58C9"/>
    <w:rsid w:val="004C648E"/>
    <w:rsid w:val="004C6B70"/>
    <w:rsid w:val="004C75F0"/>
    <w:rsid w:val="004C7892"/>
    <w:rsid w:val="004D06B2"/>
    <w:rsid w:val="004D0F8B"/>
    <w:rsid w:val="004D10B8"/>
    <w:rsid w:val="004D19EB"/>
    <w:rsid w:val="004D2443"/>
    <w:rsid w:val="004D3408"/>
    <w:rsid w:val="004D38FF"/>
    <w:rsid w:val="004D644B"/>
    <w:rsid w:val="004D75F3"/>
    <w:rsid w:val="004D7E98"/>
    <w:rsid w:val="004E0CED"/>
    <w:rsid w:val="004E22B7"/>
    <w:rsid w:val="004E23A5"/>
    <w:rsid w:val="004E2622"/>
    <w:rsid w:val="004E38A4"/>
    <w:rsid w:val="004E5ABB"/>
    <w:rsid w:val="004F086A"/>
    <w:rsid w:val="004F09F8"/>
    <w:rsid w:val="004F0D9D"/>
    <w:rsid w:val="004F3410"/>
    <w:rsid w:val="004F42C1"/>
    <w:rsid w:val="004F4EB5"/>
    <w:rsid w:val="004F5799"/>
    <w:rsid w:val="004F5E96"/>
    <w:rsid w:val="004F6155"/>
    <w:rsid w:val="004F658B"/>
    <w:rsid w:val="004F7634"/>
    <w:rsid w:val="0050128F"/>
    <w:rsid w:val="005042E9"/>
    <w:rsid w:val="005048C3"/>
    <w:rsid w:val="00506254"/>
    <w:rsid w:val="0050684A"/>
    <w:rsid w:val="00506B6B"/>
    <w:rsid w:val="0051052D"/>
    <w:rsid w:val="00510FC9"/>
    <w:rsid w:val="00512525"/>
    <w:rsid w:val="00522298"/>
    <w:rsid w:val="005222CA"/>
    <w:rsid w:val="00522BDA"/>
    <w:rsid w:val="0052367B"/>
    <w:rsid w:val="005270AB"/>
    <w:rsid w:val="005272D9"/>
    <w:rsid w:val="00527332"/>
    <w:rsid w:val="00530924"/>
    <w:rsid w:val="005310F8"/>
    <w:rsid w:val="0053310D"/>
    <w:rsid w:val="00533410"/>
    <w:rsid w:val="00533563"/>
    <w:rsid w:val="00533C8F"/>
    <w:rsid w:val="00533DD2"/>
    <w:rsid w:val="0053405C"/>
    <w:rsid w:val="00535EB5"/>
    <w:rsid w:val="00536634"/>
    <w:rsid w:val="005367C3"/>
    <w:rsid w:val="00536A37"/>
    <w:rsid w:val="00536FB1"/>
    <w:rsid w:val="00542813"/>
    <w:rsid w:val="005436B8"/>
    <w:rsid w:val="00543D9D"/>
    <w:rsid w:val="00544A79"/>
    <w:rsid w:val="005468BA"/>
    <w:rsid w:val="00546FAB"/>
    <w:rsid w:val="005476DE"/>
    <w:rsid w:val="00547DDC"/>
    <w:rsid w:val="00560710"/>
    <w:rsid w:val="0056286D"/>
    <w:rsid w:val="00562F74"/>
    <w:rsid w:val="00564BC3"/>
    <w:rsid w:val="00564E60"/>
    <w:rsid w:val="00565305"/>
    <w:rsid w:val="005666B6"/>
    <w:rsid w:val="005705F1"/>
    <w:rsid w:val="0057152F"/>
    <w:rsid w:val="00572ABB"/>
    <w:rsid w:val="0057398D"/>
    <w:rsid w:val="00574933"/>
    <w:rsid w:val="00575FD5"/>
    <w:rsid w:val="00581065"/>
    <w:rsid w:val="00581E79"/>
    <w:rsid w:val="00581FDA"/>
    <w:rsid w:val="0058425E"/>
    <w:rsid w:val="00586F09"/>
    <w:rsid w:val="005902BB"/>
    <w:rsid w:val="00590ED3"/>
    <w:rsid w:val="005918A0"/>
    <w:rsid w:val="00592292"/>
    <w:rsid w:val="005934AD"/>
    <w:rsid w:val="005949FA"/>
    <w:rsid w:val="00594BFA"/>
    <w:rsid w:val="00595ECD"/>
    <w:rsid w:val="005A0861"/>
    <w:rsid w:val="005A0DB2"/>
    <w:rsid w:val="005A187C"/>
    <w:rsid w:val="005A1FA7"/>
    <w:rsid w:val="005A33D0"/>
    <w:rsid w:val="005A3504"/>
    <w:rsid w:val="005A4088"/>
    <w:rsid w:val="005A4AF5"/>
    <w:rsid w:val="005A5D93"/>
    <w:rsid w:val="005A64AF"/>
    <w:rsid w:val="005A7CD3"/>
    <w:rsid w:val="005A7D2E"/>
    <w:rsid w:val="005B0B83"/>
    <w:rsid w:val="005B12CD"/>
    <w:rsid w:val="005B24DB"/>
    <w:rsid w:val="005B31F8"/>
    <w:rsid w:val="005B37A5"/>
    <w:rsid w:val="005B3FD5"/>
    <w:rsid w:val="005B4830"/>
    <w:rsid w:val="005C14FB"/>
    <w:rsid w:val="005C3DAF"/>
    <w:rsid w:val="005C4C7B"/>
    <w:rsid w:val="005C5E00"/>
    <w:rsid w:val="005D1D7A"/>
    <w:rsid w:val="005D4408"/>
    <w:rsid w:val="005E0D7A"/>
    <w:rsid w:val="005E0F62"/>
    <w:rsid w:val="005E16DD"/>
    <w:rsid w:val="005E1C00"/>
    <w:rsid w:val="005E2DD7"/>
    <w:rsid w:val="005E426F"/>
    <w:rsid w:val="005E4974"/>
    <w:rsid w:val="005E642E"/>
    <w:rsid w:val="005E7356"/>
    <w:rsid w:val="005E7A91"/>
    <w:rsid w:val="005F3997"/>
    <w:rsid w:val="005F4D6C"/>
    <w:rsid w:val="005F522D"/>
    <w:rsid w:val="00600AA8"/>
    <w:rsid w:val="0060156E"/>
    <w:rsid w:val="00601C70"/>
    <w:rsid w:val="006022A6"/>
    <w:rsid w:val="00603861"/>
    <w:rsid w:val="006057E6"/>
    <w:rsid w:val="006060FA"/>
    <w:rsid w:val="00607513"/>
    <w:rsid w:val="006116BA"/>
    <w:rsid w:val="00612568"/>
    <w:rsid w:val="00612C0C"/>
    <w:rsid w:val="00613606"/>
    <w:rsid w:val="00614669"/>
    <w:rsid w:val="00614975"/>
    <w:rsid w:val="006159DA"/>
    <w:rsid w:val="0061605B"/>
    <w:rsid w:val="006162E1"/>
    <w:rsid w:val="00616965"/>
    <w:rsid w:val="00620D38"/>
    <w:rsid w:val="00620F64"/>
    <w:rsid w:val="00621673"/>
    <w:rsid w:val="006218F3"/>
    <w:rsid w:val="006230E2"/>
    <w:rsid w:val="00623A08"/>
    <w:rsid w:val="00625495"/>
    <w:rsid w:val="00625C28"/>
    <w:rsid w:val="0062671C"/>
    <w:rsid w:val="006311B9"/>
    <w:rsid w:val="0063242F"/>
    <w:rsid w:val="006327C1"/>
    <w:rsid w:val="006331C2"/>
    <w:rsid w:val="00634FA3"/>
    <w:rsid w:val="00636C83"/>
    <w:rsid w:val="006404CC"/>
    <w:rsid w:val="006405FB"/>
    <w:rsid w:val="00640CE7"/>
    <w:rsid w:val="006424C6"/>
    <w:rsid w:val="0064354E"/>
    <w:rsid w:val="00643E3E"/>
    <w:rsid w:val="00644A70"/>
    <w:rsid w:val="006450E5"/>
    <w:rsid w:val="0064535B"/>
    <w:rsid w:val="00645979"/>
    <w:rsid w:val="00645F02"/>
    <w:rsid w:val="0065080C"/>
    <w:rsid w:val="006508D5"/>
    <w:rsid w:val="00651963"/>
    <w:rsid w:val="006539F1"/>
    <w:rsid w:val="00654C82"/>
    <w:rsid w:val="00655062"/>
    <w:rsid w:val="00655BAB"/>
    <w:rsid w:val="00656657"/>
    <w:rsid w:val="00656E4B"/>
    <w:rsid w:val="00657071"/>
    <w:rsid w:val="00662745"/>
    <w:rsid w:val="00662836"/>
    <w:rsid w:val="0066391B"/>
    <w:rsid w:val="00663F09"/>
    <w:rsid w:val="00664053"/>
    <w:rsid w:val="0066538B"/>
    <w:rsid w:val="00665841"/>
    <w:rsid w:val="0066609D"/>
    <w:rsid w:val="00666916"/>
    <w:rsid w:val="006672E3"/>
    <w:rsid w:val="006701A0"/>
    <w:rsid w:val="00671AC3"/>
    <w:rsid w:val="00671F4F"/>
    <w:rsid w:val="00673CCB"/>
    <w:rsid w:val="0067477F"/>
    <w:rsid w:val="0067482F"/>
    <w:rsid w:val="00676406"/>
    <w:rsid w:val="006767ED"/>
    <w:rsid w:val="00677067"/>
    <w:rsid w:val="00677724"/>
    <w:rsid w:val="006779F7"/>
    <w:rsid w:val="00680FC5"/>
    <w:rsid w:val="00681BB6"/>
    <w:rsid w:val="0068279F"/>
    <w:rsid w:val="006832E7"/>
    <w:rsid w:val="006833F8"/>
    <w:rsid w:val="006838BA"/>
    <w:rsid w:val="0068564F"/>
    <w:rsid w:val="006874F2"/>
    <w:rsid w:val="00691618"/>
    <w:rsid w:val="00691D71"/>
    <w:rsid w:val="00691D9F"/>
    <w:rsid w:val="006926BC"/>
    <w:rsid w:val="00692AE7"/>
    <w:rsid w:val="00693B41"/>
    <w:rsid w:val="0069507C"/>
    <w:rsid w:val="006961AF"/>
    <w:rsid w:val="006A023D"/>
    <w:rsid w:val="006A029B"/>
    <w:rsid w:val="006A2C4D"/>
    <w:rsid w:val="006A3415"/>
    <w:rsid w:val="006A3FEA"/>
    <w:rsid w:val="006A42BC"/>
    <w:rsid w:val="006A55EB"/>
    <w:rsid w:val="006A62A9"/>
    <w:rsid w:val="006A63AA"/>
    <w:rsid w:val="006A76C6"/>
    <w:rsid w:val="006A7F4C"/>
    <w:rsid w:val="006B0213"/>
    <w:rsid w:val="006B05F1"/>
    <w:rsid w:val="006B0CB9"/>
    <w:rsid w:val="006B0CD0"/>
    <w:rsid w:val="006B14C8"/>
    <w:rsid w:val="006B237B"/>
    <w:rsid w:val="006B6D40"/>
    <w:rsid w:val="006B72D9"/>
    <w:rsid w:val="006B7759"/>
    <w:rsid w:val="006B78ED"/>
    <w:rsid w:val="006C0A6B"/>
    <w:rsid w:val="006C175E"/>
    <w:rsid w:val="006C3F19"/>
    <w:rsid w:val="006C4CA9"/>
    <w:rsid w:val="006C4F9D"/>
    <w:rsid w:val="006C5132"/>
    <w:rsid w:val="006C56DA"/>
    <w:rsid w:val="006C5B15"/>
    <w:rsid w:val="006C6AB8"/>
    <w:rsid w:val="006C7A7F"/>
    <w:rsid w:val="006C7D20"/>
    <w:rsid w:val="006D1169"/>
    <w:rsid w:val="006D17A7"/>
    <w:rsid w:val="006D4B9A"/>
    <w:rsid w:val="006E0BA3"/>
    <w:rsid w:val="006E178E"/>
    <w:rsid w:val="006E2767"/>
    <w:rsid w:val="006E2B74"/>
    <w:rsid w:val="006E41B7"/>
    <w:rsid w:val="006E50B2"/>
    <w:rsid w:val="006E6010"/>
    <w:rsid w:val="006F046E"/>
    <w:rsid w:val="006F06CF"/>
    <w:rsid w:val="006F0A79"/>
    <w:rsid w:val="006F311E"/>
    <w:rsid w:val="006F4606"/>
    <w:rsid w:val="006F5807"/>
    <w:rsid w:val="006F5E1D"/>
    <w:rsid w:val="006F627E"/>
    <w:rsid w:val="007033DA"/>
    <w:rsid w:val="007045E5"/>
    <w:rsid w:val="00705F52"/>
    <w:rsid w:val="00706067"/>
    <w:rsid w:val="00710E3D"/>
    <w:rsid w:val="00711510"/>
    <w:rsid w:val="00712058"/>
    <w:rsid w:val="007129A3"/>
    <w:rsid w:val="007135A8"/>
    <w:rsid w:val="007205E0"/>
    <w:rsid w:val="00720E5D"/>
    <w:rsid w:val="007211D7"/>
    <w:rsid w:val="00725BC3"/>
    <w:rsid w:val="00726683"/>
    <w:rsid w:val="007276A6"/>
    <w:rsid w:val="00731F01"/>
    <w:rsid w:val="007323FF"/>
    <w:rsid w:val="00736A65"/>
    <w:rsid w:val="00741188"/>
    <w:rsid w:val="007420E1"/>
    <w:rsid w:val="00742FC6"/>
    <w:rsid w:val="0074304E"/>
    <w:rsid w:val="0074523E"/>
    <w:rsid w:val="0074526F"/>
    <w:rsid w:val="007462AC"/>
    <w:rsid w:val="00746D39"/>
    <w:rsid w:val="007476A8"/>
    <w:rsid w:val="00747C18"/>
    <w:rsid w:val="00750F89"/>
    <w:rsid w:val="0075108C"/>
    <w:rsid w:val="00754CC6"/>
    <w:rsid w:val="0075562E"/>
    <w:rsid w:val="00757121"/>
    <w:rsid w:val="00760F47"/>
    <w:rsid w:val="00761888"/>
    <w:rsid w:val="00762515"/>
    <w:rsid w:val="0076353A"/>
    <w:rsid w:val="00763B29"/>
    <w:rsid w:val="00764CB9"/>
    <w:rsid w:val="00767FF4"/>
    <w:rsid w:val="00772ABD"/>
    <w:rsid w:val="007736B7"/>
    <w:rsid w:val="007742BC"/>
    <w:rsid w:val="00774A0E"/>
    <w:rsid w:val="00774E6C"/>
    <w:rsid w:val="00775FEB"/>
    <w:rsid w:val="007775A0"/>
    <w:rsid w:val="00777790"/>
    <w:rsid w:val="00781029"/>
    <w:rsid w:val="0078166C"/>
    <w:rsid w:val="00782B48"/>
    <w:rsid w:val="00782B8B"/>
    <w:rsid w:val="00785241"/>
    <w:rsid w:val="00785FBC"/>
    <w:rsid w:val="00790DF9"/>
    <w:rsid w:val="00791193"/>
    <w:rsid w:val="00791625"/>
    <w:rsid w:val="007933FB"/>
    <w:rsid w:val="00793607"/>
    <w:rsid w:val="007937A9"/>
    <w:rsid w:val="007949DE"/>
    <w:rsid w:val="00795C62"/>
    <w:rsid w:val="00795E7A"/>
    <w:rsid w:val="007960E7"/>
    <w:rsid w:val="00797C6A"/>
    <w:rsid w:val="00797E46"/>
    <w:rsid w:val="007A2666"/>
    <w:rsid w:val="007A2894"/>
    <w:rsid w:val="007A2F14"/>
    <w:rsid w:val="007A45B0"/>
    <w:rsid w:val="007A495D"/>
    <w:rsid w:val="007A5151"/>
    <w:rsid w:val="007A7D62"/>
    <w:rsid w:val="007B1C63"/>
    <w:rsid w:val="007B23F4"/>
    <w:rsid w:val="007B3CF7"/>
    <w:rsid w:val="007B494D"/>
    <w:rsid w:val="007B52E8"/>
    <w:rsid w:val="007B58C1"/>
    <w:rsid w:val="007B7DFB"/>
    <w:rsid w:val="007C1A41"/>
    <w:rsid w:val="007C297F"/>
    <w:rsid w:val="007C2A69"/>
    <w:rsid w:val="007C3189"/>
    <w:rsid w:val="007C3BE2"/>
    <w:rsid w:val="007C5EDF"/>
    <w:rsid w:val="007C755D"/>
    <w:rsid w:val="007C77E9"/>
    <w:rsid w:val="007D0D99"/>
    <w:rsid w:val="007D1588"/>
    <w:rsid w:val="007D6092"/>
    <w:rsid w:val="007D65CC"/>
    <w:rsid w:val="007E1673"/>
    <w:rsid w:val="007E16EC"/>
    <w:rsid w:val="007E2CC4"/>
    <w:rsid w:val="007E341F"/>
    <w:rsid w:val="007E6018"/>
    <w:rsid w:val="007F018C"/>
    <w:rsid w:val="007F32EC"/>
    <w:rsid w:val="007F5107"/>
    <w:rsid w:val="007F51F5"/>
    <w:rsid w:val="007F7F92"/>
    <w:rsid w:val="008003F5"/>
    <w:rsid w:val="008005A0"/>
    <w:rsid w:val="008024A8"/>
    <w:rsid w:val="00807FFE"/>
    <w:rsid w:val="0081088F"/>
    <w:rsid w:val="00810AAD"/>
    <w:rsid w:val="0081137F"/>
    <w:rsid w:val="008129D7"/>
    <w:rsid w:val="00816C48"/>
    <w:rsid w:val="00817264"/>
    <w:rsid w:val="0081736F"/>
    <w:rsid w:val="0081777B"/>
    <w:rsid w:val="00821F8E"/>
    <w:rsid w:val="00822FD7"/>
    <w:rsid w:val="00823D75"/>
    <w:rsid w:val="00825501"/>
    <w:rsid w:val="00825BDB"/>
    <w:rsid w:val="0082604B"/>
    <w:rsid w:val="008263D6"/>
    <w:rsid w:val="00826D27"/>
    <w:rsid w:val="00827438"/>
    <w:rsid w:val="00827630"/>
    <w:rsid w:val="00830D37"/>
    <w:rsid w:val="00831395"/>
    <w:rsid w:val="0083154A"/>
    <w:rsid w:val="008323AC"/>
    <w:rsid w:val="00833594"/>
    <w:rsid w:val="00833792"/>
    <w:rsid w:val="008339B5"/>
    <w:rsid w:val="00834446"/>
    <w:rsid w:val="0083602A"/>
    <w:rsid w:val="0083662D"/>
    <w:rsid w:val="00842640"/>
    <w:rsid w:val="0084293D"/>
    <w:rsid w:val="00842A3C"/>
    <w:rsid w:val="0084360A"/>
    <w:rsid w:val="00844451"/>
    <w:rsid w:val="00845F70"/>
    <w:rsid w:val="00846127"/>
    <w:rsid w:val="0084716B"/>
    <w:rsid w:val="0085496A"/>
    <w:rsid w:val="0085577C"/>
    <w:rsid w:val="00856DE2"/>
    <w:rsid w:val="008573F2"/>
    <w:rsid w:val="00861A60"/>
    <w:rsid w:val="00861FA7"/>
    <w:rsid w:val="0086230A"/>
    <w:rsid w:val="008627EF"/>
    <w:rsid w:val="008633E0"/>
    <w:rsid w:val="0086554F"/>
    <w:rsid w:val="00865FE9"/>
    <w:rsid w:val="00866143"/>
    <w:rsid w:val="00866FD0"/>
    <w:rsid w:val="00867A65"/>
    <w:rsid w:val="00870498"/>
    <w:rsid w:val="0087428F"/>
    <w:rsid w:val="00884DAB"/>
    <w:rsid w:val="00885DE6"/>
    <w:rsid w:val="00887EAA"/>
    <w:rsid w:val="00890002"/>
    <w:rsid w:val="0089108E"/>
    <w:rsid w:val="00893590"/>
    <w:rsid w:val="0089646C"/>
    <w:rsid w:val="00896759"/>
    <w:rsid w:val="008A1E1B"/>
    <w:rsid w:val="008A2546"/>
    <w:rsid w:val="008A4274"/>
    <w:rsid w:val="008A4CDD"/>
    <w:rsid w:val="008A6CCF"/>
    <w:rsid w:val="008B1AB7"/>
    <w:rsid w:val="008B1AE0"/>
    <w:rsid w:val="008B304D"/>
    <w:rsid w:val="008B32F3"/>
    <w:rsid w:val="008B3891"/>
    <w:rsid w:val="008B3B2C"/>
    <w:rsid w:val="008B400B"/>
    <w:rsid w:val="008B4660"/>
    <w:rsid w:val="008B4A59"/>
    <w:rsid w:val="008B4CB3"/>
    <w:rsid w:val="008B52CC"/>
    <w:rsid w:val="008B5CC0"/>
    <w:rsid w:val="008B6744"/>
    <w:rsid w:val="008B6BD1"/>
    <w:rsid w:val="008C0D25"/>
    <w:rsid w:val="008C3920"/>
    <w:rsid w:val="008C3AD9"/>
    <w:rsid w:val="008C3D5F"/>
    <w:rsid w:val="008C5055"/>
    <w:rsid w:val="008C57D9"/>
    <w:rsid w:val="008C6213"/>
    <w:rsid w:val="008C623B"/>
    <w:rsid w:val="008D004E"/>
    <w:rsid w:val="008D1DAE"/>
    <w:rsid w:val="008D2BE5"/>
    <w:rsid w:val="008D2E6D"/>
    <w:rsid w:val="008D3A29"/>
    <w:rsid w:val="008D3A94"/>
    <w:rsid w:val="008D41B7"/>
    <w:rsid w:val="008D43CA"/>
    <w:rsid w:val="008D5ED4"/>
    <w:rsid w:val="008D7E75"/>
    <w:rsid w:val="008E0F8C"/>
    <w:rsid w:val="008E270E"/>
    <w:rsid w:val="008E2961"/>
    <w:rsid w:val="008E46D6"/>
    <w:rsid w:val="008E4E0C"/>
    <w:rsid w:val="008F2AA1"/>
    <w:rsid w:val="008F3D4E"/>
    <w:rsid w:val="008F6592"/>
    <w:rsid w:val="008F6E79"/>
    <w:rsid w:val="008F7562"/>
    <w:rsid w:val="00900633"/>
    <w:rsid w:val="009022AC"/>
    <w:rsid w:val="00903077"/>
    <w:rsid w:val="00905F47"/>
    <w:rsid w:val="009067E5"/>
    <w:rsid w:val="00906FEA"/>
    <w:rsid w:val="00910E2A"/>
    <w:rsid w:val="00912223"/>
    <w:rsid w:val="00912695"/>
    <w:rsid w:val="009126AB"/>
    <w:rsid w:val="009126B6"/>
    <w:rsid w:val="009126C7"/>
    <w:rsid w:val="00913819"/>
    <w:rsid w:val="009163F1"/>
    <w:rsid w:val="00916BFF"/>
    <w:rsid w:val="009200F5"/>
    <w:rsid w:val="00922591"/>
    <w:rsid w:val="0092335D"/>
    <w:rsid w:val="00923AAE"/>
    <w:rsid w:val="00926F9C"/>
    <w:rsid w:val="0093100C"/>
    <w:rsid w:val="00932A10"/>
    <w:rsid w:val="00932D35"/>
    <w:rsid w:val="00932FD5"/>
    <w:rsid w:val="009342CC"/>
    <w:rsid w:val="00934932"/>
    <w:rsid w:val="00934D6A"/>
    <w:rsid w:val="00935039"/>
    <w:rsid w:val="009352F7"/>
    <w:rsid w:val="009358C5"/>
    <w:rsid w:val="009363FE"/>
    <w:rsid w:val="009402B7"/>
    <w:rsid w:val="00942267"/>
    <w:rsid w:val="0094274D"/>
    <w:rsid w:val="00942BEC"/>
    <w:rsid w:val="00946270"/>
    <w:rsid w:val="00947433"/>
    <w:rsid w:val="00947598"/>
    <w:rsid w:val="00951A93"/>
    <w:rsid w:val="00953266"/>
    <w:rsid w:val="009533B4"/>
    <w:rsid w:val="00953771"/>
    <w:rsid w:val="00955883"/>
    <w:rsid w:val="0095647B"/>
    <w:rsid w:val="00961769"/>
    <w:rsid w:val="00961D81"/>
    <w:rsid w:val="0096489B"/>
    <w:rsid w:val="00964AE3"/>
    <w:rsid w:val="00965FAD"/>
    <w:rsid w:val="00966D12"/>
    <w:rsid w:val="00966EE0"/>
    <w:rsid w:val="00967E9A"/>
    <w:rsid w:val="00970CD4"/>
    <w:rsid w:val="009717BB"/>
    <w:rsid w:val="009728C2"/>
    <w:rsid w:val="0097318B"/>
    <w:rsid w:val="00975304"/>
    <w:rsid w:val="009803AB"/>
    <w:rsid w:val="00981C24"/>
    <w:rsid w:val="00982446"/>
    <w:rsid w:val="009839C6"/>
    <w:rsid w:val="00986D49"/>
    <w:rsid w:val="00987FCC"/>
    <w:rsid w:val="0099412E"/>
    <w:rsid w:val="009948FB"/>
    <w:rsid w:val="00994E9A"/>
    <w:rsid w:val="00997255"/>
    <w:rsid w:val="009A1076"/>
    <w:rsid w:val="009A148D"/>
    <w:rsid w:val="009A2FD0"/>
    <w:rsid w:val="009A3E87"/>
    <w:rsid w:val="009A59D9"/>
    <w:rsid w:val="009A5E47"/>
    <w:rsid w:val="009A69A6"/>
    <w:rsid w:val="009B15B0"/>
    <w:rsid w:val="009B182B"/>
    <w:rsid w:val="009B1BE4"/>
    <w:rsid w:val="009B29F8"/>
    <w:rsid w:val="009B4D23"/>
    <w:rsid w:val="009B6EA2"/>
    <w:rsid w:val="009B7D85"/>
    <w:rsid w:val="009C03E2"/>
    <w:rsid w:val="009C0A19"/>
    <w:rsid w:val="009C0EFB"/>
    <w:rsid w:val="009C1023"/>
    <w:rsid w:val="009C1509"/>
    <w:rsid w:val="009C1F3F"/>
    <w:rsid w:val="009C206D"/>
    <w:rsid w:val="009C6487"/>
    <w:rsid w:val="009C6F92"/>
    <w:rsid w:val="009C7214"/>
    <w:rsid w:val="009C787B"/>
    <w:rsid w:val="009D20E1"/>
    <w:rsid w:val="009D340A"/>
    <w:rsid w:val="009D3A15"/>
    <w:rsid w:val="009D4EF1"/>
    <w:rsid w:val="009D6AF2"/>
    <w:rsid w:val="009D7BA2"/>
    <w:rsid w:val="009D7E65"/>
    <w:rsid w:val="009E1CE0"/>
    <w:rsid w:val="009E2685"/>
    <w:rsid w:val="009E26E1"/>
    <w:rsid w:val="009E2C68"/>
    <w:rsid w:val="009E2E95"/>
    <w:rsid w:val="009E3455"/>
    <w:rsid w:val="009E5CE0"/>
    <w:rsid w:val="009F05C9"/>
    <w:rsid w:val="009F0A2B"/>
    <w:rsid w:val="009F1635"/>
    <w:rsid w:val="009F4E2C"/>
    <w:rsid w:val="009F68E1"/>
    <w:rsid w:val="009F7803"/>
    <w:rsid w:val="009F7F32"/>
    <w:rsid w:val="00A046D7"/>
    <w:rsid w:val="00A06148"/>
    <w:rsid w:val="00A07CDE"/>
    <w:rsid w:val="00A07E82"/>
    <w:rsid w:val="00A10BFC"/>
    <w:rsid w:val="00A14CE1"/>
    <w:rsid w:val="00A14FDB"/>
    <w:rsid w:val="00A150EE"/>
    <w:rsid w:val="00A164FF"/>
    <w:rsid w:val="00A1711A"/>
    <w:rsid w:val="00A20FBA"/>
    <w:rsid w:val="00A21E03"/>
    <w:rsid w:val="00A239A8"/>
    <w:rsid w:val="00A261F8"/>
    <w:rsid w:val="00A30423"/>
    <w:rsid w:val="00A3045F"/>
    <w:rsid w:val="00A30711"/>
    <w:rsid w:val="00A30E11"/>
    <w:rsid w:val="00A31D5A"/>
    <w:rsid w:val="00A35C4D"/>
    <w:rsid w:val="00A36286"/>
    <w:rsid w:val="00A368D0"/>
    <w:rsid w:val="00A36DF6"/>
    <w:rsid w:val="00A37B12"/>
    <w:rsid w:val="00A37EA7"/>
    <w:rsid w:val="00A406A0"/>
    <w:rsid w:val="00A4123B"/>
    <w:rsid w:val="00A42099"/>
    <w:rsid w:val="00A44217"/>
    <w:rsid w:val="00A45D69"/>
    <w:rsid w:val="00A45DCC"/>
    <w:rsid w:val="00A463C9"/>
    <w:rsid w:val="00A50C76"/>
    <w:rsid w:val="00A53997"/>
    <w:rsid w:val="00A54750"/>
    <w:rsid w:val="00A5477C"/>
    <w:rsid w:val="00A55546"/>
    <w:rsid w:val="00A55FE0"/>
    <w:rsid w:val="00A56695"/>
    <w:rsid w:val="00A5769A"/>
    <w:rsid w:val="00A57BA5"/>
    <w:rsid w:val="00A60373"/>
    <w:rsid w:val="00A60490"/>
    <w:rsid w:val="00A61263"/>
    <w:rsid w:val="00A61868"/>
    <w:rsid w:val="00A63163"/>
    <w:rsid w:val="00A6339F"/>
    <w:rsid w:val="00A64F6D"/>
    <w:rsid w:val="00A66398"/>
    <w:rsid w:val="00A673C4"/>
    <w:rsid w:val="00A71008"/>
    <w:rsid w:val="00A727EC"/>
    <w:rsid w:val="00A73109"/>
    <w:rsid w:val="00A74EC2"/>
    <w:rsid w:val="00A74F95"/>
    <w:rsid w:val="00A75001"/>
    <w:rsid w:val="00A75C50"/>
    <w:rsid w:val="00A77023"/>
    <w:rsid w:val="00A775B8"/>
    <w:rsid w:val="00A77683"/>
    <w:rsid w:val="00A82746"/>
    <w:rsid w:val="00A82BB6"/>
    <w:rsid w:val="00A90E0F"/>
    <w:rsid w:val="00A91187"/>
    <w:rsid w:val="00A92CF2"/>
    <w:rsid w:val="00A931C4"/>
    <w:rsid w:val="00A93A8B"/>
    <w:rsid w:val="00A95E05"/>
    <w:rsid w:val="00A97A64"/>
    <w:rsid w:val="00AA36BF"/>
    <w:rsid w:val="00AA47D8"/>
    <w:rsid w:val="00AA49D8"/>
    <w:rsid w:val="00AA4DDF"/>
    <w:rsid w:val="00AA571B"/>
    <w:rsid w:val="00AA6882"/>
    <w:rsid w:val="00AA6FDB"/>
    <w:rsid w:val="00AB0C7E"/>
    <w:rsid w:val="00AB11B2"/>
    <w:rsid w:val="00AB4CE6"/>
    <w:rsid w:val="00AB5573"/>
    <w:rsid w:val="00AB55AB"/>
    <w:rsid w:val="00AB65D0"/>
    <w:rsid w:val="00AB6776"/>
    <w:rsid w:val="00AB69CF"/>
    <w:rsid w:val="00AC1510"/>
    <w:rsid w:val="00AC1919"/>
    <w:rsid w:val="00AC2361"/>
    <w:rsid w:val="00AC31DC"/>
    <w:rsid w:val="00AC3768"/>
    <w:rsid w:val="00AC6E2A"/>
    <w:rsid w:val="00AC70DC"/>
    <w:rsid w:val="00AD1F2B"/>
    <w:rsid w:val="00AD2760"/>
    <w:rsid w:val="00AD2EFA"/>
    <w:rsid w:val="00AD53DC"/>
    <w:rsid w:val="00AD5660"/>
    <w:rsid w:val="00AD691E"/>
    <w:rsid w:val="00AD7826"/>
    <w:rsid w:val="00AD7E1F"/>
    <w:rsid w:val="00AE1C38"/>
    <w:rsid w:val="00AE3185"/>
    <w:rsid w:val="00AE47EA"/>
    <w:rsid w:val="00AE607A"/>
    <w:rsid w:val="00AE612F"/>
    <w:rsid w:val="00AE70E9"/>
    <w:rsid w:val="00AE7EED"/>
    <w:rsid w:val="00AF10DC"/>
    <w:rsid w:val="00AF1CA5"/>
    <w:rsid w:val="00AF1FE0"/>
    <w:rsid w:val="00AF28EE"/>
    <w:rsid w:val="00AF5BC6"/>
    <w:rsid w:val="00AF5F99"/>
    <w:rsid w:val="00AF613D"/>
    <w:rsid w:val="00AF63BE"/>
    <w:rsid w:val="00AF77D4"/>
    <w:rsid w:val="00AF793E"/>
    <w:rsid w:val="00B01E0A"/>
    <w:rsid w:val="00B01EFE"/>
    <w:rsid w:val="00B039C9"/>
    <w:rsid w:val="00B03AE8"/>
    <w:rsid w:val="00B04253"/>
    <w:rsid w:val="00B05C4E"/>
    <w:rsid w:val="00B05FE4"/>
    <w:rsid w:val="00B06189"/>
    <w:rsid w:val="00B10161"/>
    <w:rsid w:val="00B112F3"/>
    <w:rsid w:val="00B1153B"/>
    <w:rsid w:val="00B115B7"/>
    <w:rsid w:val="00B11F53"/>
    <w:rsid w:val="00B127D8"/>
    <w:rsid w:val="00B13585"/>
    <w:rsid w:val="00B14682"/>
    <w:rsid w:val="00B16284"/>
    <w:rsid w:val="00B1689E"/>
    <w:rsid w:val="00B17330"/>
    <w:rsid w:val="00B21CC7"/>
    <w:rsid w:val="00B21E8A"/>
    <w:rsid w:val="00B22A6E"/>
    <w:rsid w:val="00B23675"/>
    <w:rsid w:val="00B251D8"/>
    <w:rsid w:val="00B25B79"/>
    <w:rsid w:val="00B261BE"/>
    <w:rsid w:val="00B262F7"/>
    <w:rsid w:val="00B26DB4"/>
    <w:rsid w:val="00B27DAB"/>
    <w:rsid w:val="00B30D54"/>
    <w:rsid w:val="00B31476"/>
    <w:rsid w:val="00B31D9C"/>
    <w:rsid w:val="00B3411E"/>
    <w:rsid w:val="00B341C0"/>
    <w:rsid w:val="00B3454E"/>
    <w:rsid w:val="00B354AA"/>
    <w:rsid w:val="00B36035"/>
    <w:rsid w:val="00B36076"/>
    <w:rsid w:val="00B3659A"/>
    <w:rsid w:val="00B366C9"/>
    <w:rsid w:val="00B37300"/>
    <w:rsid w:val="00B374C8"/>
    <w:rsid w:val="00B37D26"/>
    <w:rsid w:val="00B419E2"/>
    <w:rsid w:val="00B43605"/>
    <w:rsid w:val="00B4521B"/>
    <w:rsid w:val="00B47DDE"/>
    <w:rsid w:val="00B51916"/>
    <w:rsid w:val="00B53B88"/>
    <w:rsid w:val="00B5529B"/>
    <w:rsid w:val="00B55DE5"/>
    <w:rsid w:val="00B57706"/>
    <w:rsid w:val="00B57D19"/>
    <w:rsid w:val="00B61537"/>
    <w:rsid w:val="00B62138"/>
    <w:rsid w:val="00B62306"/>
    <w:rsid w:val="00B62761"/>
    <w:rsid w:val="00B62E26"/>
    <w:rsid w:val="00B630C8"/>
    <w:rsid w:val="00B6335F"/>
    <w:rsid w:val="00B658D4"/>
    <w:rsid w:val="00B67DB7"/>
    <w:rsid w:val="00B72A66"/>
    <w:rsid w:val="00B72F8A"/>
    <w:rsid w:val="00B7374D"/>
    <w:rsid w:val="00B746FF"/>
    <w:rsid w:val="00B74B4E"/>
    <w:rsid w:val="00B76A8D"/>
    <w:rsid w:val="00B76E6B"/>
    <w:rsid w:val="00B8462A"/>
    <w:rsid w:val="00B84C27"/>
    <w:rsid w:val="00B853CA"/>
    <w:rsid w:val="00B86CA4"/>
    <w:rsid w:val="00B86F1F"/>
    <w:rsid w:val="00B87500"/>
    <w:rsid w:val="00B932B3"/>
    <w:rsid w:val="00B94550"/>
    <w:rsid w:val="00B97572"/>
    <w:rsid w:val="00BA0E9B"/>
    <w:rsid w:val="00BA1A41"/>
    <w:rsid w:val="00BA258F"/>
    <w:rsid w:val="00BA3B5A"/>
    <w:rsid w:val="00BB1148"/>
    <w:rsid w:val="00BB1656"/>
    <w:rsid w:val="00BB1C8B"/>
    <w:rsid w:val="00BB1EC0"/>
    <w:rsid w:val="00BB2AB0"/>
    <w:rsid w:val="00BB2FCB"/>
    <w:rsid w:val="00BB5985"/>
    <w:rsid w:val="00BB59D9"/>
    <w:rsid w:val="00BB60A7"/>
    <w:rsid w:val="00BB7133"/>
    <w:rsid w:val="00BB73DD"/>
    <w:rsid w:val="00BC2151"/>
    <w:rsid w:val="00BC218E"/>
    <w:rsid w:val="00BC2484"/>
    <w:rsid w:val="00BC2C27"/>
    <w:rsid w:val="00BC4DC0"/>
    <w:rsid w:val="00BC65B8"/>
    <w:rsid w:val="00BC6C9E"/>
    <w:rsid w:val="00BC6CB8"/>
    <w:rsid w:val="00BC7A73"/>
    <w:rsid w:val="00BD1BF1"/>
    <w:rsid w:val="00BD21AD"/>
    <w:rsid w:val="00BD2F47"/>
    <w:rsid w:val="00BD327D"/>
    <w:rsid w:val="00BD366C"/>
    <w:rsid w:val="00BD3857"/>
    <w:rsid w:val="00BD45FB"/>
    <w:rsid w:val="00BD53E1"/>
    <w:rsid w:val="00BD561D"/>
    <w:rsid w:val="00BD58A4"/>
    <w:rsid w:val="00BD6147"/>
    <w:rsid w:val="00BE2E65"/>
    <w:rsid w:val="00BE6441"/>
    <w:rsid w:val="00BE732D"/>
    <w:rsid w:val="00BF181C"/>
    <w:rsid w:val="00BF2325"/>
    <w:rsid w:val="00BF416D"/>
    <w:rsid w:val="00BF4804"/>
    <w:rsid w:val="00BF4C6A"/>
    <w:rsid w:val="00BF7D22"/>
    <w:rsid w:val="00C0042D"/>
    <w:rsid w:val="00C00C2B"/>
    <w:rsid w:val="00C00E57"/>
    <w:rsid w:val="00C01D60"/>
    <w:rsid w:val="00C01E23"/>
    <w:rsid w:val="00C038F7"/>
    <w:rsid w:val="00C03BDD"/>
    <w:rsid w:val="00C059BD"/>
    <w:rsid w:val="00C0733C"/>
    <w:rsid w:val="00C07670"/>
    <w:rsid w:val="00C1063E"/>
    <w:rsid w:val="00C10943"/>
    <w:rsid w:val="00C10DD2"/>
    <w:rsid w:val="00C122A5"/>
    <w:rsid w:val="00C1294E"/>
    <w:rsid w:val="00C12C76"/>
    <w:rsid w:val="00C13349"/>
    <w:rsid w:val="00C1335C"/>
    <w:rsid w:val="00C15239"/>
    <w:rsid w:val="00C164AC"/>
    <w:rsid w:val="00C16A42"/>
    <w:rsid w:val="00C16C78"/>
    <w:rsid w:val="00C21D41"/>
    <w:rsid w:val="00C21D6A"/>
    <w:rsid w:val="00C238EE"/>
    <w:rsid w:val="00C25020"/>
    <w:rsid w:val="00C258FD"/>
    <w:rsid w:val="00C26958"/>
    <w:rsid w:val="00C30E48"/>
    <w:rsid w:val="00C327BE"/>
    <w:rsid w:val="00C32996"/>
    <w:rsid w:val="00C32B4A"/>
    <w:rsid w:val="00C3799C"/>
    <w:rsid w:val="00C37DBA"/>
    <w:rsid w:val="00C405AC"/>
    <w:rsid w:val="00C41C88"/>
    <w:rsid w:val="00C41CD8"/>
    <w:rsid w:val="00C41D1B"/>
    <w:rsid w:val="00C42C03"/>
    <w:rsid w:val="00C432C7"/>
    <w:rsid w:val="00C43480"/>
    <w:rsid w:val="00C44F60"/>
    <w:rsid w:val="00C45E8C"/>
    <w:rsid w:val="00C47160"/>
    <w:rsid w:val="00C4743E"/>
    <w:rsid w:val="00C4786F"/>
    <w:rsid w:val="00C478C8"/>
    <w:rsid w:val="00C47A37"/>
    <w:rsid w:val="00C50B1B"/>
    <w:rsid w:val="00C52A69"/>
    <w:rsid w:val="00C53545"/>
    <w:rsid w:val="00C5622A"/>
    <w:rsid w:val="00C56A23"/>
    <w:rsid w:val="00C604A1"/>
    <w:rsid w:val="00C60BD9"/>
    <w:rsid w:val="00C65ACE"/>
    <w:rsid w:val="00C66C4B"/>
    <w:rsid w:val="00C6719C"/>
    <w:rsid w:val="00C73426"/>
    <w:rsid w:val="00C73AA6"/>
    <w:rsid w:val="00C74017"/>
    <w:rsid w:val="00C75E6E"/>
    <w:rsid w:val="00C76400"/>
    <w:rsid w:val="00C7681E"/>
    <w:rsid w:val="00C805EB"/>
    <w:rsid w:val="00C80A5F"/>
    <w:rsid w:val="00C80DD3"/>
    <w:rsid w:val="00C82875"/>
    <w:rsid w:val="00C83AA9"/>
    <w:rsid w:val="00C84127"/>
    <w:rsid w:val="00C8622A"/>
    <w:rsid w:val="00C86DE0"/>
    <w:rsid w:val="00C87427"/>
    <w:rsid w:val="00C92AA0"/>
    <w:rsid w:val="00C954AD"/>
    <w:rsid w:val="00C95B3C"/>
    <w:rsid w:val="00C962D2"/>
    <w:rsid w:val="00C9731A"/>
    <w:rsid w:val="00C975EE"/>
    <w:rsid w:val="00C97F0F"/>
    <w:rsid w:val="00CA1354"/>
    <w:rsid w:val="00CA2019"/>
    <w:rsid w:val="00CA2F27"/>
    <w:rsid w:val="00CA344F"/>
    <w:rsid w:val="00CA4066"/>
    <w:rsid w:val="00CA4BC7"/>
    <w:rsid w:val="00CA5065"/>
    <w:rsid w:val="00CA68C6"/>
    <w:rsid w:val="00CA7885"/>
    <w:rsid w:val="00CB13AC"/>
    <w:rsid w:val="00CB29CA"/>
    <w:rsid w:val="00CB2B5B"/>
    <w:rsid w:val="00CB448E"/>
    <w:rsid w:val="00CB6E4A"/>
    <w:rsid w:val="00CB7B05"/>
    <w:rsid w:val="00CC1A3C"/>
    <w:rsid w:val="00CC264B"/>
    <w:rsid w:val="00CC3E6F"/>
    <w:rsid w:val="00CC5171"/>
    <w:rsid w:val="00CC5F1B"/>
    <w:rsid w:val="00CC78C8"/>
    <w:rsid w:val="00CD0296"/>
    <w:rsid w:val="00CD2074"/>
    <w:rsid w:val="00CD2A80"/>
    <w:rsid w:val="00CD3FD8"/>
    <w:rsid w:val="00CD53A0"/>
    <w:rsid w:val="00CD5F08"/>
    <w:rsid w:val="00CD6071"/>
    <w:rsid w:val="00CD7B28"/>
    <w:rsid w:val="00CE0907"/>
    <w:rsid w:val="00CE15F2"/>
    <w:rsid w:val="00CE2F0F"/>
    <w:rsid w:val="00CE586B"/>
    <w:rsid w:val="00CE5AA4"/>
    <w:rsid w:val="00CF2113"/>
    <w:rsid w:val="00CF22B0"/>
    <w:rsid w:val="00CF31C1"/>
    <w:rsid w:val="00CF5423"/>
    <w:rsid w:val="00CF64F2"/>
    <w:rsid w:val="00CF7D43"/>
    <w:rsid w:val="00D03C4A"/>
    <w:rsid w:val="00D0485B"/>
    <w:rsid w:val="00D05902"/>
    <w:rsid w:val="00D06BED"/>
    <w:rsid w:val="00D10255"/>
    <w:rsid w:val="00D106CC"/>
    <w:rsid w:val="00D10BBA"/>
    <w:rsid w:val="00D10C0D"/>
    <w:rsid w:val="00D11E89"/>
    <w:rsid w:val="00D135DC"/>
    <w:rsid w:val="00D13960"/>
    <w:rsid w:val="00D14BAC"/>
    <w:rsid w:val="00D17AED"/>
    <w:rsid w:val="00D17B91"/>
    <w:rsid w:val="00D205A4"/>
    <w:rsid w:val="00D20ADC"/>
    <w:rsid w:val="00D21150"/>
    <w:rsid w:val="00D216A4"/>
    <w:rsid w:val="00D22098"/>
    <w:rsid w:val="00D22CF8"/>
    <w:rsid w:val="00D22D10"/>
    <w:rsid w:val="00D26EF4"/>
    <w:rsid w:val="00D2710D"/>
    <w:rsid w:val="00D278D9"/>
    <w:rsid w:val="00D27A5F"/>
    <w:rsid w:val="00D3040A"/>
    <w:rsid w:val="00D3121E"/>
    <w:rsid w:val="00D314A3"/>
    <w:rsid w:val="00D3184C"/>
    <w:rsid w:val="00D31E0C"/>
    <w:rsid w:val="00D32A23"/>
    <w:rsid w:val="00D32AB3"/>
    <w:rsid w:val="00D32FB6"/>
    <w:rsid w:val="00D344E0"/>
    <w:rsid w:val="00D352A3"/>
    <w:rsid w:val="00D36824"/>
    <w:rsid w:val="00D375A9"/>
    <w:rsid w:val="00D40EB9"/>
    <w:rsid w:val="00D438EB"/>
    <w:rsid w:val="00D43DC6"/>
    <w:rsid w:val="00D466C9"/>
    <w:rsid w:val="00D50854"/>
    <w:rsid w:val="00D52372"/>
    <w:rsid w:val="00D52417"/>
    <w:rsid w:val="00D52991"/>
    <w:rsid w:val="00D529F5"/>
    <w:rsid w:val="00D546B6"/>
    <w:rsid w:val="00D54E5B"/>
    <w:rsid w:val="00D57E27"/>
    <w:rsid w:val="00D61A04"/>
    <w:rsid w:val="00D6208C"/>
    <w:rsid w:val="00D63183"/>
    <w:rsid w:val="00D642B7"/>
    <w:rsid w:val="00D6549C"/>
    <w:rsid w:val="00D65646"/>
    <w:rsid w:val="00D67745"/>
    <w:rsid w:val="00D729CC"/>
    <w:rsid w:val="00D73844"/>
    <w:rsid w:val="00D75133"/>
    <w:rsid w:val="00D7591D"/>
    <w:rsid w:val="00D76B9E"/>
    <w:rsid w:val="00D775E6"/>
    <w:rsid w:val="00D805CF"/>
    <w:rsid w:val="00D808CF"/>
    <w:rsid w:val="00D821CC"/>
    <w:rsid w:val="00D83A99"/>
    <w:rsid w:val="00D84326"/>
    <w:rsid w:val="00D84AB7"/>
    <w:rsid w:val="00D84B6D"/>
    <w:rsid w:val="00D8555E"/>
    <w:rsid w:val="00D85F90"/>
    <w:rsid w:val="00D902F2"/>
    <w:rsid w:val="00D907F2"/>
    <w:rsid w:val="00D90F82"/>
    <w:rsid w:val="00D91225"/>
    <w:rsid w:val="00D9370C"/>
    <w:rsid w:val="00D94579"/>
    <w:rsid w:val="00D94BD2"/>
    <w:rsid w:val="00D94C14"/>
    <w:rsid w:val="00D96001"/>
    <w:rsid w:val="00D960EE"/>
    <w:rsid w:val="00D965E8"/>
    <w:rsid w:val="00D97542"/>
    <w:rsid w:val="00D97924"/>
    <w:rsid w:val="00DA0DC2"/>
    <w:rsid w:val="00DA21E8"/>
    <w:rsid w:val="00DA5282"/>
    <w:rsid w:val="00DA54EC"/>
    <w:rsid w:val="00DA578B"/>
    <w:rsid w:val="00DA7012"/>
    <w:rsid w:val="00DB0D3D"/>
    <w:rsid w:val="00DB0FEE"/>
    <w:rsid w:val="00DB2063"/>
    <w:rsid w:val="00DB2A3E"/>
    <w:rsid w:val="00DB2CD9"/>
    <w:rsid w:val="00DB35FC"/>
    <w:rsid w:val="00DB3C00"/>
    <w:rsid w:val="00DB6FBB"/>
    <w:rsid w:val="00DB725F"/>
    <w:rsid w:val="00DB7A89"/>
    <w:rsid w:val="00DB7D51"/>
    <w:rsid w:val="00DC23BB"/>
    <w:rsid w:val="00DC44B2"/>
    <w:rsid w:val="00DC4506"/>
    <w:rsid w:val="00DD4A73"/>
    <w:rsid w:val="00DD4FEA"/>
    <w:rsid w:val="00DD5523"/>
    <w:rsid w:val="00DD6844"/>
    <w:rsid w:val="00DD69CD"/>
    <w:rsid w:val="00DE0A6A"/>
    <w:rsid w:val="00DE0C33"/>
    <w:rsid w:val="00DE13B0"/>
    <w:rsid w:val="00DE13F3"/>
    <w:rsid w:val="00DE2E77"/>
    <w:rsid w:val="00DE36A5"/>
    <w:rsid w:val="00DE57D6"/>
    <w:rsid w:val="00DE58BC"/>
    <w:rsid w:val="00DE5B59"/>
    <w:rsid w:val="00DE5C91"/>
    <w:rsid w:val="00DE6FE3"/>
    <w:rsid w:val="00DF0047"/>
    <w:rsid w:val="00DF3166"/>
    <w:rsid w:val="00DF36FD"/>
    <w:rsid w:val="00DF541A"/>
    <w:rsid w:val="00DF5A67"/>
    <w:rsid w:val="00DF5EB9"/>
    <w:rsid w:val="00DF78A2"/>
    <w:rsid w:val="00E033AC"/>
    <w:rsid w:val="00E0573C"/>
    <w:rsid w:val="00E05E51"/>
    <w:rsid w:val="00E05F71"/>
    <w:rsid w:val="00E10F53"/>
    <w:rsid w:val="00E1125A"/>
    <w:rsid w:val="00E117FF"/>
    <w:rsid w:val="00E11827"/>
    <w:rsid w:val="00E13C1B"/>
    <w:rsid w:val="00E1402E"/>
    <w:rsid w:val="00E1588B"/>
    <w:rsid w:val="00E178FC"/>
    <w:rsid w:val="00E17D1E"/>
    <w:rsid w:val="00E22164"/>
    <w:rsid w:val="00E22994"/>
    <w:rsid w:val="00E22BD5"/>
    <w:rsid w:val="00E26B66"/>
    <w:rsid w:val="00E30881"/>
    <w:rsid w:val="00E30FC1"/>
    <w:rsid w:val="00E3327A"/>
    <w:rsid w:val="00E34E37"/>
    <w:rsid w:val="00E35AC0"/>
    <w:rsid w:val="00E36A8B"/>
    <w:rsid w:val="00E36E79"/>
    <w:rsid w:val="00E401F1"/>
    <w:rsid w:val="00E40464"/>
    <w:rsid w:val="00E4112D"/>
    <w:rsid w:val="00E419C0"/>
    <w:rsid w:val="00E420CC"/>
    <w:rsid w:val="00E437C1"/>
    <w:rsid w:val="00E43E41"/>
    <w:rsid w:val="00E4754F"/>
    <w:rsid w:val="00E5067E"/>
    <w:rsid w:val="00E50778"/>
    <w:rsid w:val="00E51472"/>
    <w:rsid w:val="00E52336"/>
    <w:rsid w:val="00E52D25"/>
    <w:rsid w:val="00E53392"/>
    <w:rsid w:val="00E53393"/>
    <w:rsid w:val="00E53E9C"/>
    <w:rsid w:val="00E54DD0"/>
    <w:rsid w:val="00E5702D"/>
    <w:rsid w:val="00E605F7"/>
    <w:rsid w:val="00E60738"/>
    <w:rsid w:val="00E60A83"/>
    <w:rsid w:val="00E619BC"/>
    <w:rsid w:val="00E63C22"/>
    <w:rsid w:val="00E63D3C"/>
    <w:rsid w:val="00E63D9C"/>
    <w:rsid w:val="00E64984"/>
    <w:rsid w:val="00E651EE"/>
    <w:rsid w:val="00E65EAB"/>
    <w:rsid w:val="00E67E2F"/>
    <w:rsid w:val="00E711BD"/>
    <w:rsid w:val="00E71F86"/>
    <w:rsid w:val="00E75ACF"/>
    <w:rsid w:val="00E77CFA"/>
    <w:rsid w:val="00E80197"/>
    <w:rsid w:val="00E819E7"/>
    <w:rsid w:val="00E82FA1"/>
    <w:rsid w:val="00E8424D"/>
    <w:rsid w:val="00E931BF"/>
    <w:rsid w:val="00E969D9"/>
    <w:rsid w:val="00E96C1C"/>
    <w:rsid w:val="00EA13F7"/>
    <w:rsid w:val="00EA1D66"/>
    <w:rsid w:val="00EA23DC"/>
    <w:rsid w:val="00EA2C15"/>
    <w:rsid w:val="00EA37F6"/>
    <w:rsid w:val="00EA4FDC"/>
    <w:rsid w:val="00EA7684"/>
    <w:rsid w:val="00EB1997"/>
    <w:rsid w:val="00EB1D6C"/>
    <w:rsid w:val="00EB1D9A"/>
    <w:rsid w:val="00EB250E"/>
    <w:rsid w:val="00EB3CB2"/>
    <w:rsid w:val="00EB48A9"/>
    <w:rsid w:val="00EB6F35"/>
    <w:rsid w:val="00EB73F9"/>
    <w:rsid w:val="00EB7C87"/>
    <w:rsid w:val="00EC0A7B"/>
    <w:rsid w:val="00EC14C8"/>
    <w:rsid w:val="00EC1E6A"/>
    <w:rsid w:val="00EC1F3E"/>
    <w:rsid w:val="00EC2448"/>
    <w:rsid w:val="00EC2C92"/>
    <w:rsid w:val="00EC4AAF"/>
    <w:rsid w:val="00EC4B15"/>
    <w:rsid w:val="00EC64A7"/>
    <w:rsid w:val="00EC7300"/>
    <w:rsid w:val="00EC7BF5"/>
    <w:rsid w:val="00EC7CDD"/>
    <w:rsid w:val="00ED0CA1"/>
    <w:rsid w:val="00ED0E32"/>
    <w:rsid w:val="00ED14CE"/>
    <w:rsid w:val="00ED1E00"/>
    <w:rsid w:val="00ED268D"/>
    <w:rsid w:val="00ED380A"/>
    <w:rsid w:val="00ED3A7E"/>
    <w:rsid w:val="00ED3D56"/>
    <w:rsid w:val="00ED4CA2"/>
    <w:rsid w:val="00ED5752"/>
    <w:rsid w:val="00ED72C3"/>
    <w:rsid w:val="00ED7698"/>
    <w:rsid w:val="00ED7B13"/>
    <w:rsid w:val="00EE0087"/>
    <w:rsid w:val="00EE0499"/>
    <w:rsid w:val="00EE1991"/>
    <w:rsid w:val="00EE296F"/>
    <w:rsid w:val="00EE3288"/>
    <w:rsid w:val="00EE378B"/>
    <w:rsid w:val="00EE3BE2"/>
    <w:rsid w:val="00EE55AF"/>
    <w:rsid w:val="00EE5A73"/>
    <w:rsid w:val="00EE5BA1"/>
    <w:rsid w:val="00EE5CEA"/>
    <w:rsid w:val="00EE6023"/>
    <w:rsid w:val="00EE6515"/>
    <w:rsid w:val="00EE6D9D"/>
    <w:rsid w:val="00EE7208"/>
    <w:rsid w:val="00EE76D2"/>
    <w:rsid w:val="00EF012B"/>
    <w:rsid w:val="00EF06BA"/>
    <w:rsid w:val="00EF2D40"/>
    <w:rsid w:val="00EF4C10"/>
    <w:rsid w:val="00EF50F2"/>
    <w:rsid w:val="00EF527B"/>
    <w:rsid w:val="00EF59AD"/>
    <w:rsid w:val="00EF699A"/>
    <w:rsid w:val="00EF6EAE"/>
    <w:rsid w:val="00EF6FC7"/>
    <w:rsid w:val="00EF733D"/>
    <w:rsid w:val="00F00E1B"/>
    <w:rsid w:val="00F01767"/>
    <w:rsid w:val="00F02EF7"/>
    <w:rsid w:val="00F035B0"/>
    <w:rsid w:val="00F03C27"/>
    <w:rsid w:val="00F04F25"/>
    <w:rsid w:val="00F055C4"/>
    <w:rsid w:val="00F05997"/>
    <w:rsid w:val="00F07786"/>
    <w:rsid w:val="00F079F0"/>
    <w:rsid w:val="00F10CF8"/>
    <w:rsid w:val="00F1142D"/>
    <w:rsid w:val="00F12295"/>
    <w:rsid w:val="00F123DD"/>
    <w:rsid w:val="00F12B6A"/>
    <w:rsid w:val="00F13009"/>
    <w:rsid w:val="00F15308"/>
    <w:rsid w:val="00F16A5D"/>
    <w:rsid w:val="00F16F43"/>
    <w:rsid w:val="00F17B17"/>
    <w:rsid w:val="00F20162"/>
    <w:rsid w:val="00F201D7"/>
    <w:rsid w:val="00F21165"/>
    <w:rsid w:val="00F235EA"/>
    <w:rsid w:val="00F23BD2"/>
    <w:rsid w:val="00F247D7"/>
    <w:rsid w:val="00F24986"/>
    <w:rsid w:val="00F24E03"/>
    <w:rsid w:val="00F252CC"/>
    <w:rsid w:val="00F257AA"/>
    <w:rsid w:val="00F258EE"/>
    <w:rsid w:val="00F25D95"/>
    <w:rsid w:val="00F26AB7"/>
    <w:rsid w:val="00F275C6"/>
    <w:rsid w:val="00F27A04"/>
    <w:rsid w:val="00F27A0B"/>
    <w:rsid w:val="00F27FDC"/>
    <w:rsid w:val="00F31044"/>
    <w:rsid w:val="00F31D2E"/>
    <w:rsid w:val="00F327CE"/>
    <w:rsid w:val="00F3345A"/>
    <w:rsid w:val="00F33D7A"/>
    <w:rsid w:val="00F3596C"/>
    <w:rsid w:val="00F368BA"/>
    <w:rsid w:val="00F407AD"/>
    <w:rsid w:val="00F41739"/>
    <w:rsid w:val="00F442C0"/>
    <w:rsid w:val="00F445F6"/>
    <w:rsid w:val="00F44B11"/>
    <w:rsid w:val="00F45BAF"/>
    <w:rsid w:val="00F520AA"/>
    <w:rsid w:val="00F527A3"/>
    <w:rsid w:val="00F52CB9"/>
    <w:rsid w:val="00F5372F"/>
    <w:rsid w:val="00F54AAB"/>
    <w:rsid w:val="00F551B0"/>
    <w:rsid w:val="00F60977"/>
    <w:rsid w:val="00F6117E"/>
    <w:rsid w:val="00F6176E"/>
    <w:rsid w:val="00F62242"/>
    <w:rsid w:val="00F63984"/>
    <w:rsid w:val="00F668B4"/>
    <w:rsid w:val="00F672D2"/>
    <w:rsid w:val="00F679A9"/>
    <w:rsid w:val="00F70B0F"/>
    <w:rsid w:val="00F710E7"/>
    <w:rsid w:val="00F71D66"/>
    <w:rsid w:val="00F73735"/>
    <w:rsid w:val="00F737BF"/>
    <w:rsid w:val="00F74825"/>
    <w:rsid w:val="00F75129"/>
    <w:rsid w:val="00F7765A"/>
    <w:rsid w:val="00F77D27"/>
    <w:rsid w:val="00F81F7A"/>
    <w:rsid w:val="00F8243F"/>
    <w:rsid w:val="00F833C2"/>
    <w:rsid w:val="00F83EDE"/>
    <w:rsid w:val="00F84206"/>
    <w:rsid w:val="00F8515A"/>
    <w:rsid w:val="00F8559C"/>
    <w:rsid w:val="00F85EE8"/>
    <w:rsid w:val="00F86A5A"/>
    <w:rsid w:val="00F87962"/>
    <w:rsid w:val="00F90FAD"/>
    <w:rsid w:val="00F913F1"/>
    <w:rsid w:val="00F91CBD"/>
    <w:rsid w:val="00F92248"/>
    <w:rsid w:val="00F92DCD"/>
    <w:rsid w:val="00F969C8"/>
    <w:rsid w:val="00F97B26"/>
    <w:rsid w:val="00F97E1E"/>
    <w:rsid w:val="00F97EE5"/>
    <w:rsid w:val="00FA0F11"/>
    <w:rsid w:val="00FA195D"/>
    <w:rsid w:val="00FA28B6"/>
    <w:rsid w:val="00FA63A0"/>
    <w:rsid w:val="00FB0155"/>
    <w:rsid w:val="00FB0C65"/>
    <w:rsid w:val="00FB19BB"/>
    <w:rsid w:val="00FB2CCD"/>
    <w:rsid w:val="00FB359E"/>
    <w:rsid w:val="00FB5970"/>
    <w:rsid w:val="00FB6929"/>
    <w:rsid w:val="00FB6FC8"/>
    <w:rsid w:val="00FC1271"/>
    <w:rsid w:val="00FC2ADF"/>
    <w:rsid w:val="00FC374E"/>
    <w:rsid w:val="00FC3C76"/>
    <w:rsid w:val="00FC40CD"/>
    <w:rsid w:val="00FC5F54"/>
    <w:rsid w:val="00FC641C"/>
    <w:rsid w:val="00FC64AF"/>
    <w:rsid w:val="00FC65BD"/>
    <w:rsid w:val="00FC72A9"/>
    <w:rsid w:val="00FC7967"/>
    <w:rsid w:val="00FC7985"/>
    <w:rsid w:val="00FC7F22"/>
    <w:rsid w:val="00FD056F"/>
    <w:rsid w:val="00FD144B"/>
    <w:rsid w:val="00FD3334"/>
    <w:rsid w:val="00FD3701"/>
    <w:rsid w:val="00FD6D3B"/>
    <w:rsid w:val="00FD7295"/>
    <w:rsid w:val="00FD7F93"/>
    <w:rsid w:val="00FE10A7"/>
    <w:rsid w:val="00FE130F"/>
    <w:rsid w:val="00FE173C"/>
    <w:rsid w:val="00FE1B37"/>
    <w:rsid w:val="00FE2DDF"/>
    <w:rsid w:val="00FE4E74"/>
    <w:rsid w:val="00FE5179"/>
    <w:rsid w:val="00FE61DC"/>
    <w:rsid w:val="00FE6827"/>
    <w:rsid w:val="00FF04E7"/>
    <w:rsid w:val="00FF1463"/>
    <w:rsid w:val="00FF14E1"/>
    <w:rsid w:val="00FF185E"/>
    <w:rsid w:val="00FF2C3B"/>
    <w:rsid w:val="00FF4375"/>
    <w:rsid w:val="00FF4D53"/>
    <w:rsid w:val="00FF4F97"/>
    <w:rsid w:val="00FF5E93"/>
    <w:rsid w:val="00FF78CA"/>
    <w:rsid w:val="00FF7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EC778"/>
  <w15:docId w15:val="{958A26CB-A2B6-4624-8872-2C4B4668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7D6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F62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F627E"/>
    <w:pPr>
      <w:keepNext/>
      <w:framePr w:w="11879" w:hSpace="187" w:wrap="around" w:vAnchor="page" w:hAnchor="page" w:x="1" w:y="1729"/>
      <w:jc w:val="center"/>
      <w:outlineLvl w:val="1"/>
    </w:pPr>
    <w:rPr>
      <w:rFonts w:ascii="Century Gothic" w:hAnsi="Century Gothic"/>
      <w:i/>
      <w:sz w:val="22"/>
      <w:szCs w:val="1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6D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ddressdispform">
    <w:name w:val="addressdispform"/>
    <w:basedOn w:val="DefaultParagraphFont"/>
    <w:rsid w:val="006F627E"/>
  </w:style>
  <w:style w:type="paragraph" w:styleId="BalloonText">
    <w:name w:val="Balloon Text"/>
    <w:basedOn w:val="Normal"/>
    <w:link w:val="BalloonTextChar"/>
    <w:uiPriority w:val="99"/>
    <w:semiHidden/>
    <w:unhideWhenUsed/>
    <w:rsid w:val="00D96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65E8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8274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455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E455A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E455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E455A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033A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GB"/>
    </w:rPr>
  </w:style>
  <w:style w:type="character" w:styleId="Hyperlink">
    <w:name w:val="Hyperlink"/>
    <w:uiPriority w:val="99"/>
    <w:unhideWhenUsed/>
    <w:rsid w:val="001C7B94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1C7B94"/>
    <w:rPr>
      <w:color w:val="605E5C"/>
      <w:shd w:val="clear" w:color="auto" w:fill="E1DFDD"/>
    </w:rPr>
  </w:style>
  <w:style w:type="paragraph" w:customStyle="1" w:styleId="yiv9811580615msonormal">
    <w:name w:val="yiv9811580615msonormal"/>
    <w:basedOn w:val="Normal"/>
    <w:rsid w:val="00D11E8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AF613D"/>
    <w:pPr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AF613D"/>
    <w:rPr>
      <w:rFonts w:ascii="Calibri" w:eastAsia="Calibri" w:hAnsi="Calibri"/>
      <w:sz w:val="22"/>
      <w:szCs w:val="21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6C56DA"/>
    <w:rPr>
      <w:rFonts w:asciiTheme="majorHAnsi" w:eastAsiaTheme="majorEastAsia" w:hAnsiTheme="majorHAnsi" w:cstheme="majorBidi"/>
      <w:color w:val="2F5496" w:themeColor="accent1" w:themeShade="BF"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BF2325"/>
    <w:rPr>
      <w:b/>
      <w:bCs/>
    </w:rPr>
  </w:style>
  <w:style w:type="table" w:customStyle="1" w:styleId="TableGrid">
    <w:name w:val="TableGrid"/>
    <w:rsid w:val="00A164F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BB1148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175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175E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C175E"/>
    <w:rPr>
      <w:vertAlign w:val="superscript"/>
    </w:rPr>
  </w:style>
  <w:style w:type="paragraph" w:customStyle="1" w:styleId="1AgendaitemHeading">
    <w:name w:val="1 Agenda item Heading"/>
    <w:basedOn w:val="Normal"/>
    <w:link w:val="1AgendaitemHeadingChar"/>
    <w:qFormat/>
    <w:rsid w:val="00B61537"/>
    <w:pPr>
      <w:numPr>
        <w:numId w:val="1"/>
      </w:numPr>
      <w:ind w:left="1276" w:right="142" w:hanging="1276"/>
      <w:jc w:val="both"/>
      <w:textAlignment w:val="auto"/>
    </w:pPr>
    <w:rPr>
      <w:rFonts w:ascii="Calibri" w:hAnsi="Calibri" w:cs="Calibri"/>
      <w:b/>
      <w:bCs/>
      <w:caps/>
      <w:color w:val="000000" w:themeColor="text1"/>
      <w:sz w:val="20"/>
    </w:rPr>
  </w:style>
  <w:style w:type="paragraph" w:customStyle="1" w:styleId="2AgendaText">
    <w:name w:val="2 Agenda Text"/>
    <w:basedOn w:val="Normal"/>
    <w:link w:val="2AgendaTextChar"/>
    <w:qFormat/>
    <w:rsid w:val="00795C62"/>
    <w:pPr>
      <w:spacing w:after="120"/>
      <w:ind w:left="1276" w:right="142"/>
      <w:jc w:val="both"/>
      <w:textAlignment w:val="auto"/>
    </w:pPr>
    <w:rPr>
      <w:rFonts w:ascii="Calibri" w:hAnsi="Calibri" w:cs="Calibri"/>
      <w:color w:val="000000" w:themeColor="text1"/>
      <w:sz w:val="20"/>
      <w:szCs w:val="22"/>
    </w:rPr>
  </w:style>
  <w:style w:type="character" w:customStyle="1" w:styleId="1AgendaitemHeadingChar">
    <w:name w:val="1 Agenda item Heading Char"/>
    <w:basedOn w:val="DefaultParagraphFont"/>
    <w:link w:val="1AgendaitemHeading"/>
    <w:rsid w:val="00B61537"/>
    <w:rPr>
      <w:rFonts w:ascii="Calibri" w:hAnsi="Calibri" w:cs="Calibri"/>
      <w:b/>
      <w:bCs/>
      <w:caps/>
      <w:color w:val="000000" w:themeColor="text1"/>
      <w:lang w:eastAsia="en-US"/>
    </w:rPr>
  </w:style>
  <w:style w:type="character" w:customStyle="1" w:styleId="2AgendaTextChar">
    <w:name w:val="2 Agenda Text Char"/>
    <w:basedOn w:val="DefaultParagraphFont"/>
    <w:link w:val="2AgendaText"/>
    <w:rsid w:val="00795C62"/>
    <w:rPr>
      <w:rFonts w:ascii="Calibri" w:hAnsi="Calibri" w:cs="Calibri"/>
      <w:color w:val="000000" w:themeColor="text1"/>
      <w:szCs w:val="22"/>
      <w:lang w:eastAsia="en-US"/>
    </w:rPr>
  </w:style>
  <w:style w:type="paragraph" w:customStyle="1" w:styleId="3list">
    <w:name w:val="3 list"/>
    <w:basedOn w:val="2AgendaText"/>
    <w:link w:val="3listChar"/>
    <w:qFormat/>
    <w:rsid w:val="001D06CD"/>
    <w:pPr>
      <w:spacing w:after="0"/>
      <w:ind w:left="0"/>
    </w:pPr>
  </w:style>
  <w:style w:type="character" w:customStyle="1" w:styleId="3listChar">
    <w:name w:val="3 list Char"/>
    <w:basedOn w:val="2AgendaTextChar"/>
    <w:link w:val="3list"/>
    <w:rsid w:val="001D06CD"/>
    <w:rPr>
      <w:rFonts w:ascii="Calibri" w:hAnsi="Calibri" w:cs="Calibri"/>
      <w:color w:val="000000" w:themeColor="text1"/>
      <w:szCs w:val="22"/>
      <w:lang w:eastAsia="en-US"/>
    </w:rPr>
  </w:style>
  <w:style w:type="paragraph" w:customStyle="1" w:styleId="2text">
    <w:name w:val="2 text"/>
    <w:basedOn w:val="Normal"/>
    <w:link w:val="2textChar"/>
    <w:qFormat/>
    <w:rsid w:val="00B21CC7"/>
    <w:pPr>
      <w:overflowPunct/>
      <w:autoSpaceDE/>
      <w:autoSpaceDN/>
      <w:adjustRightInd/>
      <w:spacing w:after="120"/>
      <w:ind w:left="851" w:right="-612" w:hanging="851"/>
      <w:jc w:val="both"/>
      <w:textAlignment w:val="auto"/>
    </w:pPr>
    <w:rPr>
      <w:rFonts w:asciiTheme="minorHAnsi" w:eastAsiaTheme="minorHAnsi" w:hAnsiTheme="minorHAnsi" w:cstheme="minorHAnsi"/>
      <w:sz w:val="22"/>
      <w:szCs w:val="24"/>
      <w:lang w:eastAsia="en-GB"/>
    </w:rPr>
  </w:style>
  <w:style w:type="character" w:customStyle="1" w:styleId="2textChar">
    <w:name w:val="2 text Char"/>
    <w:basedOn w:val="DefaultParagraphFont"/>
    <w:link w:val="2text"/>
    <w:rsid w:val="00B21CC7"/>
    <w:rPr>
      <w:rFonts w:asciiTheme="minorHAnsi" w:eastAsiaTheme="minorHAnsi" w:hAnsiTheme="minorHAnsi" w:cstheme="minorHAnsi"/>
      <w:sz w:val="22"/>
      <w:szCs w:val="24"/>
    </w:rPr>
  </w:style>
  <w:style w:type="paragraph" w:styleId="Revision">
    <w:name w:val="Revision"/>
    <w:hidden/>
    <w:uiPriority w:val="99"/>
    <w:semiHidden/>
    <w:rsid w:val="004A2877"/>
    <w:rPr>
      <w:sz w:val="24"/>
      <w:lang w:eastAsia="en-US"/>
    </w:rPr>
  </w:style>
  <w:style w:type="paragraph" w:customStyle="1" w:styleId="Default">
    <w:name w:val="Default"/>
    <w:rsid w:val="0038650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0778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0778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5077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36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hen.HELIGSTAN1\Application%20Data\Microsoft\Templates\PC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887F6-2FB9-844C-A487-7332ACF2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PCAGENDA</Template>
  <TotalTime>0</TotalTime>
  <Pages>2</Pages>
  <Words>509</Words>
  <Characters>2522</Characters>
  <Application>Microsoft Office Word</Application>
  <DocSecurity>0</DocSecurity>
  <Lines>93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CORFE CASTLE</vt:lpstr>
    </vt:vector>
  </TitlesOfParts>
  <Company>Yeoman</Company>
  <LinksUpToDate>false</LinksUpToDate>
  <CharactersWithSpaces>2981</CharactersWithSpaces>
  <SharedDoc>false</SharedDoc>
  <HLinks>
    <vt:vector size="12" baseType="variant">
      <vt:variant>
        <vt:i4>4653151</vt:i4>
      </vt:variant>
      <vt:variant>
        <vt:i4>3</vt:i4>
      </vt:variant>
      <vt:variant>
        <vt:i4>0</vt:i4>
      </vt:variant>
      <vt:variant>
        <vt:i4>5</vt:i4>
      </vt:variant>
      <vt:variant>
        <vt:lpwstr>https://planningsearch.purbeck-dc.gov.uk/Planning/Display/6/2019/0463</vt:lpwstr>
      </vt:variant>
      <vt:variant>
        <vt:lpwstr/>
      </vt:variant>
      <vt:variant>
        <vt:i4>4653151</vt:i4>
      </vt:variant>
      <vt:variant>
        <vt:i4>0</vt:i4>
      </vt:variant>
      <vt:variant>
        <vt:i4>0</vt:i4>
      </vt:variant>
      <vt:variant>
        <vt:i4>5</vt:i4>
      </vt:variant>
      <vt:variant>
        <vt:lpwstr>https://planningsearch.purbeck-dc.gov.uk/Planning/Display/6/2019/0463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CORFE CASTLE</dc:title>
  <dc:subject/>
  <dc:creator>Yeoman</dc:creator>
  <cp:keywords/>
  <dc:description/>
  <cp:lastModifiedBy>Michelle Harrington</cp:lastModifiedBy>
  <cp:revision>35</cp:revision>
  <cp:lastPrinted>2025-11-27T10:52:00Z</cp:lastPrinted>
  <dcterms:created xsi:type="dcterms:W3CDTF">2025-12-12T11:23:00Z</dcterms:created>
  <dcterms:modified xsi:type="dcterms:W3CDTF">2026-02-09T11:05:00Z</dcterms:modified>
</cp:coreProperties>
</file>